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6DF" w:rsidRDefault="007446DF" w:rsidP="00D10906">
      <w:pPr>
        <w:spacing w:after="0"/>
        <w:rPr>
          <w:sz w:val="16"/>
          <w:szCs w:val="16"/>
        </w:rPr>
      </w:pPr>
    </w:p>
    <w:p w:rsidR="00F72085" w:rsidRPr="00865041" w:rsidRDefault="00F72085" w:rsidP="00F72085">
      <w:pPr>
        <w:spacing w:after="0"/>
        <w:jc w:val="center"/>
        <w:rPr>
          <w:b/>
          <w:sz w:val="36"/>
          <w:szCs w:val="36"/>
          <w:u w:val="single"/>
        </w:rPr>
      </w:pPr>
      <w:r w:rsidRPr="00865041">
        <w:rPr>
          <w:b/>
          <w:sz w:val="36"/>
          <w:szCs w:val="36"/>
          <w:u w:val="single"/>
        </w:rPr>
        <w:t xml:space="preserve">Solicitud de Designación Comité de Seguimiento </w:t>
      </w:r>
      <w:r w:rsidR="00471674">
        <w:rPr>
          <w:b/>
          <w:sz w:val="36"/>
          <w:szCs w:val="36"/>
          <w:u w:val="single"/>
        </w:rPr>
        <w:t xml:space="preserve">de Tesis </w:t>
      </w:r>
      <w:r w:rsidRPr="00865041">
        <w:rPr>
          <w:b/>
          <w:sz w:val="36"/>
          <w:szCs w:val="36"/>
          <w:u w:val="single"/>
        </w:rPr>
        <w:t>DFBMC</w:t>
      </w:r>
    </w:p>
    <w:p w:rsidR="0002231B" w:rsidRDefault="0002231B" w:rsidP="00F72085">
      <w:pPr>
        <w:spacing w:after="0"/>
        <w:jc w:val="center"/>
        <w:rPr>
          <w:sz w:val="12"/>
          <w:szCs w:val="16"/>
        </w:rPr>
      </w:pPr>
    </w:p>
    <w:p w:rsidR="00377EB0" w:rsidRDefault="00377EB0" w:rsidP="007446DF">
      <w:pPr>
        <w:spacing w:after="0"/>
        <w:rPr>
          <w:sz w:val="12"/>
          <w:szCs w:val="16"/>
        </w:rPr>
      </w:pPr>
    </w:p>
    <w:tbl>
      <w:tblPr>
        <w:tblStyle w:val="Tablaconcuadrcula"/>
        <w:tblpPr w:leftFromText="141" w:rightFromText="141" w:vertAnchor="page" w:horzAnchor="margin" w:tblpY="1871"/>
        <w:tblW w:w="49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8507"/>
      </w:tblGrid>
      <w:tr w:rsidR="00F72085" w:rsidRPr="004E6BA2" w:rsidTr="00F72085">
        <w:tc>
          <w:tcPr>
            <w:tcW w:w="5000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BFFD1"/>
          </w:tcPr>
          <w:p w:rsidR="00F72085" w:rsidRPr="007446DF" w:rsidRDefault="00F72085" w:rsidP="00F72085">
            <w:pPr>
              <w:pStyle w:val="Ttulo1"/>
              <w:jc w:val="center"/>
              <w:outlineLvl w:val="0"/>
              <w:rPr>
                <w:color w:val="auto"/>
              </w:rPr>
            </w:pPr>
            <w:r w:rsidRPr="007446DF">
              <w:rPr>
                <w:color w:val="auto"/>
                <w:sz w:val="32"/>
              </w:rPr>
              <w:t>Información del Tesista</w:t>
            </w:r>
          </w:p>
        </w:tc>
      </w:tr>
      <w:tr w:rsidR="00F72085" w:rsidRPr="004E6BA2" w:rsidTr="00F72085">
        <w:tc>
          <w:tcPr>
            <w:tcW w:w="98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F72085" w:rsidRPr="007446DF" w:rsidRDefault="00F72085" w:rsidP="00F72085">
            <w:pPr>
              <w:pStyle w:val="Sangranormal"/>
              <w:ind w:left="0" w:right="-108"/>
              <w:rPr>
                <w:b/>
                <w:sz w:val="24"/>
                <w:szCs w:val="24"/>
              </w:rPr>
            </w:pPr>
            <w:r w:rsidRPr="007446DF">
              <w:rPr>
                <w:b/>
                <w:sz w:val="24"/>
                <w:szCs w:val="24"/>
              </w:rPr>
              <w:t>Nombre y Apellido</w:t>
            </w:r>
          </w:p>
        </w:tc>
        <w:sdt>
          <w:sdtPr>
            <w:id w:val="-191074571"/>
            <w:placeholder>
              <w:docPart w:val="ECD7BB750EFF43EEBE2F3BDF81AC1D4F"/>
            </w:placeholder>
            <w:showingPlcHdr/>
            <w:text/>
          </w:sdtPr>
          <w:sdtEndPr/>
          <w:sdtContent>
            <w:tc>
              <w:tcPr>
                <w:tcW w:w="4013" w:type="pct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Pr="004E6BA2" w:rsidRDefault="00F72085" w:rsidP="002C473A">
                <w:pPr>
                  <w:spacing w:before="120"/>
                  <w:ind w:right="35" w:firstLine="176"/>
                </w:pPr>
                <w:r w:rsidRPr="00F21A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72085" w:rsidRPr="004E6BA2" w:rsidTr="00F72085">
        <w:tc>
          <w:tcPr>
            <w:tcW w:w="98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F72085" w:rsidRPr="007446DF" w:rsidRDefault="00F72085" w:rsidP="00F72085">
            <w:pPr>
              <w:pStyle w:val="Sangranormal"/>
              <w:ind w:left="0"/>
              <w:rPr>
                <w:b/>
                <w:sz w:val="24"/>
                <w:szCs w:val="24"/>
              </w:rPr>
            </w:pPr>
            <w:r w:rsidRPr="007446DF">
              <w:rPr>
                <w:b/>
                <w:sz w:val="24"/>
                <w:szCs w:val="24"/>
              </w:rPr>
              <w:t>Director/es</w:t>
            </w:r>
          </w:p>
        </w:tc>
        <w:sdt>
          <w:sdtPr>
            <w:id w:val="-2064086373"/>
            <w:placeholder>
              <w:docPart w:val="DD6D4A44E82E49C98E02360BCBE74FF8"/>
            </w:placeholder>
            <w:showingPlcHdr/>
            <w:text/>
          </w:sdtPr>
          <w:sdtEndPr/>
          <w:sdtContent>
            <w:tc>
              <w:tcPr>
                <w:tcW w:w="4013" w:type="pct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Pr="004E6BA2" w:rsidRDefault="00F72085" w:rsidP="002C473A">
                <w:pPr>
                  <w:spacing w:before="120"/>
                  <w:ind w:right="35" w:firstLine="176"/>
                </w:pPr>
                <w:r w:rsidRPr="00C9216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72085" w:rsidRPr="004E6BA2" w:rsidTr="00F72085">
        <w:tc>
          <w:tcPr>
            <w:tcW w:w="98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F72085" w:rsidRPr="007446DF" w:rsidRDefault="00F72085" w:rsidP="00F72085">
            <w:pPr>
              <w:pStyle w:val="Sangranormal"/>
              <w:ind w:left="0"/>
              <w:rPr>
                <w:b/>
                <w:sz w:val="24"/>
                <w:szCs w:val="24"/>
              </w:rPr>
            </w:pPr>
            <w:r w:rsidRPr="007446DF">
              <w:rPr>
                <w:b/>
                <w:sz w:val="24"/>
                <w:szCs w:val="24"/>
                <w:lang w:bidi="es-ES"/>
              </w:rPr>
              <w:t>Consejero</w:t>
            </w:r>
          </w:p>
        </w:tc>
        <w:sdt>
          <w:sdtPr>
            <w:id w:val="-1159149954"/>
            <w:placeholder>
              <w:docPart w:val="CEAC60E0B4344E5AB56420D59803E842"/>
            </w:placeholder>
            <w:showingPlcHdr/>
            <w:text/>
          </w:sdtPr>
          <w:sdtEndPr/>
          <w:sdtContent>
            <w:tc>
              <w:tcPr>
                <w:tcW w:w="4013" w:type="pct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Pr="004E6BA2" w:rsidRDefault="00F72085" w:rsidP="002C473A">
                <w:pPr>
                  <w:spacing w:before="120"/>
                  <w:ind w:right="35" w:firstLine="176"/>
                </w:pPr>
                <w:r w:rsidRPr="002E6B0A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72085" w:rsidRPr="004E6BA2" w:rsidTr="00F72085">
        <w:tc>
          <w:tcPr>
            <w:tcW w:w="98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F72085" w:rsidRPr="007446DF" w:rsidRDefault="00F72085" w:rsidP="00F72085">
            <w:pPr>
              <w:pStyle w:val="Sangranormal"/>
              <w:ind w:left="0"/>
              <w:rPr>
                <w:b/>
                <w:sz w:val="24"/>
                <w:szCs w:val="24"/>
              </w:rPr>
            </w:pPr>
            <w:r w:rsidRPr="007446DF">
              <w:rPr>
                <w:b/>
                <w:sz w:val="24"/>
                <w:szCs w:val="24"/>
              </w:rPr>
              <w:t>Tema de Tesis</w:t>
            </w:r>
          </w:p>
        </w:tc>
        <w:sdt>
          <w:sdtPr>
            <w:id w:val="721481215"/>
            <w:placeholder>
              <w:docPart w:val="468136B8B40D45E397345201529416CC"/>
            </w:placeholder>
            <w:showingPlcHdr/>
            <w:text/>
          </w:sdtPr>
          <w:sdtEndPr/>
          <w:sdtContent>
            <w:tc>
              <w:tcPr>
                <w:tcW w:w="4013" w:type="pct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Pr="004E6BA2" w:rsidRDefault="00F72085" w:rsidP="002C473A">
                <w:pPr>
                  <w:spacing w:before="120"/>
                  <w:ind w:right="35" w:firstLine="176"/>
                </w:pPr>
                <w:r w:rsidRPr="005A1FE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72085" w:rsidRPr="004E6BA2" w:rsidTr="00F72085">
        <w:tc>
          <w:tcPr>
            <w:tcW w:w="98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F72085" w:rsidRPr="007446DF" w:rsidRDefault="00F72085" w:rsidP="00F72085">
            <w:pPr>
              <w:pStyle w:val="Sangranormal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 de Trabajo</w:t>
            </w:r>
          </w:p>
        </w:tc>
        <w:sdt>
          <w:sdtPr>
            <w:id w:val="26452047"/>
            <w:placeholder>
              <w:docPart w:val="DCF35A0F42894469BBA5543396DEEB16"/>
            </w:placeholder>
            <w:showingPlcHdr/>
            <w:text/>
          </w:sdtPr>
          <w:sdtEndPr/>
          <w:sdtContent>
            <w:tc>
              <w:tcPr>
                <w:tcW w:w="4013" w:type="pct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Default="00F72085" w:rsidP="002C473A">
                <w:pPr>
                  <w:spacing w:before="120"/>
                  <w:ind w:right="35" w:firstLine="176"/>
                </w:pPr>
                <w:r w:rsidRPr="005A1FE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F72085" w:rsidRPr="004E6BA2" w:rsidTr="00F72085">
        <w:trPr>
          <w:trHeight w:val="310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:rsidR="00F72085" w:rsidRPr="004E6BA2" w:rsidRDefault="00F72085" w:rsidP="00F72085">
            <w:pPr>
              <w:ind w:left="-1056" w:firstLine="1056"/>
              <w:rPr>
                <w:rFonts w:asciiTheme="majorHAnsi" w:hAnsiTheme="majorHAnsi"/>
                <w:b/>
                <w:sz w:val="8"/>
              </w:rPr>
            </w:pPr>
          </w:p>
        </w:tc>
      </w:tr>
      <w:tr w:rsidR="00F72085" w:rsidRPr="004E6BA2" w:rsidTr="00F72085">
        <w:tc>
          <w:tcPr>
            <w:tcW w:w="5000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72085" w:rsidRPr="007446DF" w:rsidRDefault="00F72085" w:rsidP="002C473A">
            <w:pPr>
              <w:pStyle w:val="Ttulo1"/>
              <w:ind w:right="118" w:firstLine="284"/>
              <w:outlineLvl w:val="0"/>
              <w:rPr>
                <w:color w:val="auto"/>
              </w:rPr>
            </w:pPr>
            <w:r w:rsidRPr="007446DF">
              <w:rPr>
                <w:color w:val="auto"/>
              </w:rPr>
              <w:t>Candidato nº 1</w:t>
            </w:r>
          </w:p>
        </w:tc>
      </w:tr>
      <w:tr w:rsidR="00F72085" w:rsidRPr="004E6BA2" w:rsidTr="00F72085">
        <w:sdt>
          <w:sdtPr>
            <w:id w:val="378219783"/>
            <w:placeholder>
              <w:docPart w:val="4FB07C602C294F42B5AA9F4F9B8C4BD0"/>
            </w:placeholder>
            <w:showingPlcHdr/>
            <w:text/>
          </w:sdtPr>
          <w:sdtEndPr/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Pr="004E6BA2" w:rsidRDefault="00F72085" w:rsidP="002C473A">
                <w:pPr>
                  <w:spacing w:before="120"/>
                  <w:ind w:right="118" w:firstLine="284"/>
                </w:pPr>
                <w:r w:rsidRPr="007446DF">
                  <w:rPr>
                    <w:rStyle w:val="Textodelmarcadordeposicin"/>
                  </w:rPr>
                  <w:t>Nombre y</w:t>
                </w:r>
                <w:r>
                  <w:t xml:space="preserve"> </w:t>
                </w:r>
                <w:r w:rsidRPr="007446DF">
                  <w:rPr>
                    <w:rStyle w:val="Textodelmarcadordeposicin"/>
                  </w:rPr>
                  <w:t>Apellido</w:t>
                </w:r>
              </w:p>
            </w:tc>
          </w:sdtContent>
        </w:sdt>
      </w:tr>
      <w:tr w:rsidR="00F72085" w:rsidRPr="004E6BA2" w:rsidTr="00F72085"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sdt>
            <w:sdtPr>
              <w:id w:val="-748187763"/>
              <w:placeholder>
                <w:docPart w:val="1236BE83AF4145AFAFE6C09821C05EAC"/>
              </w:placeholder>
              <w:showingPlcHdr/>
              <w:text/>
            </w:sdtPr>
            <w:sdtEndPr/>
            <w:sdtContent>
              <w:p w:rsidR="00F72085" w:rsidRPr="004E6BA2" w:rsidRDefault="00F72085" w:rsidP="002C473A">
                <w:pPr>
                  <w:spacing w:before="120"/>
                  <w:ind w:right="118" w:firstLine="284"/>
                </w:pPr>
                <w:r>
                  <w:rPr>
                    <w:rStyle w:val="Textodelmarcadordeposicin"/>
                  </w:rPr>
                  <w:t>Dirección de correo electrónico</w:t>
                </w:r>
              </w:p>
            </w:sdtContent>
          </w:sdt>
        </w:tc>
      </w:tr>
      <w:tr w:rsidR="00F72085" w:rsidRPr="004E6BA2" w:rsidTr="00F72085">
        <w:sdt>
          <w:sdtPr>
            <w:rPr>
              <w:color w:val="767171" w:themeColor="background2" w:themeShade="80"/>
            </w:rPr>
            <w:id w:val="26452045"/>
            <w:placeholder>
              <w:docPart w:val="3B5D29FCF2E14E36BFB496E12605C55E"/>
            </w:placeholder>
            <w:text/>
          </w:sdtPr>
          <w:sdtEndPr/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F72085" w:rsidRDefault="00F72085" w:rsidP="002C473A">
                <w:pPr>
                  <w:spacing w:before="120"/>
                  <w:ind w:right="118" w:firstLine="284"/>
                </w:pPr>
                <w:r w:rsidRPr="0005191D">
                  <w:rPr>
                    <w:color w:val="767171" w:themeColor="background2" w:themeShade="80"/>
                  </w:rPr>
                  <w:t>Lugar de trabajo</w:t>
                </w:r>
              </w:p>
            </w:tc>
          </w:sdtContent>
        </w:sdt>
      </w:tr>
      <w:tr w:rsidR="00F72085" w:rsidRPr="004E6BA2" w:rsidTr="009A1E39">
        <w:trPr>
          <w:trHeight w:val="1383"/>
        </w:trPr>
        <w:sdt>
          <w:sdtPr>
            <w:rPr>
              <w:color w:val="767171" w:themeColor="background2" w:themeShade="80"/>
            </w:rPr>
            <w:id w:val="9472933"/>
            <w:placeholder>
              <w:docPart w:val="E599B388D398404985D1D99E5FC1F3E2"/>
            </w:placeholder>
            <w:showingPlcHdr/>
          </w:sdtPr>
          <w:sdtEndPr/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:rsidR="00F72085" w:rsidRPr="00320ADC" w:rsidRDefault="00320ADC" w:rsidP="002C473A">
                <w:pPr>
                  <w:spacing w:before="120"/>
                  <w:ind w:right="118" w:firstLine="284"/>
                  <w:rPr>
                    <w:color w:val="808080"/>
                  </w:rPr>
                </w:pPr>
                <w:r>
                  <w:rPr>
                    <w:rStyle w:val="Textodelmarcadordeposicin"/>
                  </w:rPr>
                  <w:t>Justificación</w:t>
                </w:r>
              </w:p>
            </w:tc>
          </w:sdtContent>
        </w:sdt>
      </w:tr>
      <w:tr w:rsidR="009A1E39" w:rsidRPr="004E6BA2" w:rsidTr="009A1E39">
        <w:trPr>
          <w:trHeight w:val="208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9A1E39" w:rsidRDefault="009A1E39" w:rsidP="002C473A">
            <w:pPr>
              <w:spacing w:before="120"/>
              <w:ind w:right="118" w:firstLine="284"/>
              <w:rPr>
                <w:color w:val="767171" w:themeColor="background2" w:themeShade="80"/>
              </w:rPr>
            </w:pPr>
          </w:p>
        </w:tc>
      </w:tr>
      <w:tr w:rsidR="009A1E39" w:rsidRPr="004E6BA2" w:rsidTr="009A1E39">
        <w:trPr>
          <w:trHeight w:val="369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E39" w:rsidRPr="007446DF" w:rsidRDefault="009A1E39" w:rsidP="002C473A">
            <w:pPr>
              <w:pStyle w:val="Ttulo1"/>
              <w:ind w:right="118" w:firstLine="284"/>
              <w:outlineLvl w:val="0"/>
              <w:rPr>
                <w:color w:val="auto"/>
              </w:rPr>
            </w:pPr>
            <w:r>
              <w:rPr>
                <w:color w:val="auto"/>
              </w:rPr>
              <w:t>Candidato nº 2</w:t>
            </w:r>
          </w:p>
        </w:tc>
      </w:tr>
      <w:tr w:rsidR="009A1E39" w:rsidRPr="004E6BA2" w:rsidTr="009A1E39">
        <w:trPr>
          <w:trHeight w:val="447"/>
        </w:trPr>
        <w:sdt>
          <w:sdtPr>
            <w:id w:val="-790595400"/>
            <w:placeholder>
              <w:docPart w:val="BBF0C87E5CE546F58790727E80917916"/>
            </w:placeholder>
            <w:showingPlcHdr/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 w:rsidRPr="007446DF">
                  <w:rPr>
                    <w:rStyle w:val="Textodelmarcadordeposicin"/>
                  </w:rPr>
                  <w:t>Nombre y</w:t>
                </w:r>
                <w:r>
                  <w:t xml:space="preserve"> </w:t>
                </w:r>
                <w:r w:rsidRPr="007446DF">
                  <w:rPr>
                    <w:rStyle w:val="Textodelmarcadordeposicin"/>
                  </w:rPr>
                  <w:t>Apellido</w:t>
                </w:r>
              </w:p>
            </w:tc>
          </w:sdtContent>
        </w:sdt>
      </w:tr>
      <w:tr w:rsidR="009A1E39" w:rsidRPr="004E6BA2" w:rsidTr="009A1E39">
        <w:trPr>
          <w:trHeight w:val="553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sdt>
            <w:sdtPr>
              <w:id w:val="-1731069632"/>
              <w:placeholder>
                <w:docPart w:val="D9B3BCC63E8B4ECDADE98994A2808505"/>
              </w:placeholder>
              <w:showingPlcHdr/>
              <w:text/>
            </w:sdtPr>
            <w:sdtContent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>
                  <w:rPr>
                    <w:rStyle w:val="Textodelmarcadordeposicin"/>
                  </w:rPr>
                  <w:t>Dirección de correo electrónico</w:t>
                </w:r>
              </w:p>
            </w:sdtContent>
          </w:sdt>
        </w:tc>
      </w:tr>
      <w:tr w:rsidR="009A1E39" w:rsidRPr="004E6BA2" w:rsidTr="009A1E39">
        <w:trPr>
          <w:trHeight w:val="263"/>
        </w:trPr>
        <w:sdt>
          <w:sdtPr>
            <w:rPr>
              <w:color w:val="767171" w:themeColor="background2" w:themeShade="80"/>
            </w:rPr>
            <w:id w:val="1750457841"/>
            <w:placeholder>
              <w:docPart w:val="C1DCD53650F1457C9854D46AE4E9CAD6"/>
            </w:placeholder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Default="009A1E39" w:rsidP="002C473A">
                <w:pPr>
                  <w:spacing w:before="120"/>
                  <w:ind w:right="118" w:firstLine="284"/>
                </w:pPr>
                <w:r w:rsidRPr="0005191D">
                  <w:rPr>
                    <w:color w:val="767171" w:themeColor="background2" w:themeShade="80"/>
                  </w:rPr>
                  <w:t>Lugar de trabajo</w:t>
                </w:r>
              </w:p>
            </w:tc>
          </w:sdtContent>
        </w:sdt>
      </w:tr>
      <w:tr w:rsidR="009A1E39" w:rsidRPr="004E6BA2" w:rsidTr="009A1E39">
        <w:trPr>
          <w:trHeight w:val="1383"/>
        </w:trPr>
        <w:sdt>
          <w:sdtPr>
            <w:rPr>
              <w:color w:val="767171" w:themeColor="background2" w:themeShade="80"/>
            </w:rPr>
            <w:id w:val="-669102279"/>
            <w:placeholder>
              <w:docPart w:val="34AB0FB89E6C4F45ABAFD571C41117E4"/>
            </w:placeholder>
            <w:showingPlcHdr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:rsidR="009A1E39" w:rsidRPr="00320ADC" w:rsidRDefault="009A1E39" w:rsidP="002C473A">
                <w:pPr>
                  <w:spacing w:before="120"/>
                  <w:ind w:right="118" w:firstLine="284"/>
                  <w:rPr>
                    <w:color w:val="808080"/>
                  </w:rPr>
                </w:pPr>
                <w:r>
                  <w:rPr>
                    <w:rStyle w:val="Textodelmarcadordeposicin"/>
                  </w:rPr>
                  <w:t>Justificación</w:t>
                </w:r>
              </w:p>
            </w:tc>
          </w:sdtContent>
        </w:sdt>
      </w:tr>
      <w:tr w:rsidR="009A1E39" w:rsidTr="009A1E39">
        <w:trPr>
          <w:trHeight w:val="208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9A1E39" w:rsidRDefault="009A1E39" w:rsidP="002C473A">
            <w:pPr>
              <w:spacing w:before="120"/>
              <w:ind w:right="118" w:firstLine="284"/>
              <w:rPr>
                <w:color w:val="767171" w:themeColor="background2" w:themeShade="80"/>
              </w:rPr>
            </w:pPr>
          </w:p>
        </w:tc>
      </w:tr>
      <w:tr w:rsidR="009A1E39" w:rsidRPr="007446DF" w:rsidTr="001D4087">
        <w:trPr>
          <w:trHeight w:val="369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E39" w:rsidRPr="007446DF" w:rsidRDefault="009A1E39" w:rsidP="002C473A">
            <w:pPr>
              <w:pStyle w:val="Ttulo1"/>
              <w:ind w:right="118" w:firstLine="284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Candidato nº </w:t>
            </w:r>
            <w:r>
              <w:rPr>
                <w:color w:val="auto"/>
              </w:rPr>
              <w:t>3</w:t>
            </w:r>
          </w:p>
        </w:tc>
      </w:tr>
      <w:tr w:rsidR="009A1E39" w:rsidRPr="004E6BA2" w:rsidTr="001D4087">
        <w:trPr>
          <w:trHeight w:val="447"/>
        </w:trPr>
        <w:sdt>
          <w:sdtPr>
            <w:id w:val="-2062396719"/>
            <w:placeholder>
              <w:docPart w:val="DEB25B31635A4A20A19127915C2D6707"/>
            </w:placeholder>
            <w:showingPlcHdr/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 w:rsidRPr="007446DF">
                  <w:rPr>
                    <w:rStyle w:val="Textodelmarcadordeposicin"/>
                  </w:rPr>
                  <w:t>Nombre y</w:t>
                </w:r>
                <w:r>
                  <w:t xml:space="preserve"> </w:t>
                </w:r>
                <w:r w:rsidRPr="007446DF">
                  <w:rPr>
                    <w:rStyle w:val="Textodelmarcadordeposicin"/>
                  </w:rPr>
                  <w:t>Apellido</w:t>
                </w:r>
              </w:p>
            </w:tc>
          </w:sdtContent>
        </w:sdt>
      </w:tr>
      <w:tr w:rsidR="009A1E39" w:rsidRPr="004E6BA2" w:rsidTr="001D4087">
        <w:trPr>
          <w:trHeight w:val="553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sdt>
            <w:sdtPr>
              <w:id w:val="2047177604"/>
              <w:placeholder>
                <w:docPart w:val="F39D6534B48C4DB2BA70B803CE54F3CB"/>
              </w:placeholder>
              <w:showingPlcHdr/>
              <w:text/>
            </w:sdtPr>
            <w:sdtContent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>
                  <w:rPr>
                    <w:rStyle w:val="Textodelmarcadordeposicin"/>
                  </w:rPr>
                  <w:t>Dirección de correo electrónico</w:t>
                </w:r>
              </w:p>
            </w:sdtContent>
          </w:sdt>
        </w:tc>
      </w:tr>
      <w:tr w:rsidR="009A1E39" w:rsidTr="001D4087">
        <w:trPr>
          <w:trHeight w:val="263"/>
        </w:trPr>
        <w:sdt>
          <w:sdtPr>
            <w:rPr>
              <w:color w:val="767171" w:themeColor="background2" w:themeShade="80"/>
            </w:rPr>
            <w:id w:val="-651670456"/>
            <w:placeholder>
              <w:docPart w:val="4210E3A074C147218C82EC71DDA00095"/>
            </w:placeholder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Default="009A1E39" w:rsidP="002C473A">
                <w:pPr>
                  <w:spacing w:before="120"/>
                  <w:ind w:right="118" w:firstLine="284"/>
                </w:pPr>
                <w:r w:rsidRPr="0005191D">
                  <w:rPr>
                    <w:color w:val="767171" w:themeColor="background2" w:themeShade="80"/>
                  </w:rPr>
                  <w:t>Lugar de trabajo</w:t>
                </w:r>
              </w:p>
            </w:tc>
          </w:sdtContent>
        </w:sdt>
      </w:tr>
      <w:tr w:rsidR="009A1E39" w:rsidRPr="00320ADC" w:rsidTr="009A1E39">
        <w:trPr>
          <w:trHeight w:val="1131"/>
        </w:trPr>
        <w:sdt>
          <w:sdtPr>
            <w:rPr>
              <w:color w:val="767171" w:themeColor="background2" w:themeShade="80"/>
            </w:rPr>
            <w:id w:val="-1187366767"/>
            <w:placeholder>
              <w:docPart w:val="71D4CDA956054F189A65520AC908A269"/>
            </w:placeholder>
            <w:showingPlcHdr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:rsidR="009A1E39" w:rsidRPr="00320ADC" w:rsidRDefault="009A1E39" w:rsidP="002C473A">
                <w:pPr>
                  <w:spacing w:before="120"/>
                  <w:ind w:right="118" w:firstLine="284"/>
                  <w:rPr>
                    <w:color w:val="808080"/>
                  </w:rPr>
                </w:pPr>
                <w:r>
                  <w:rPr>
                    <w:rStyle w:val="Textodelmarcadordeposicin"/>
                  </w:rPr>
                  <w:t>Justificación</w:t>
                </w:r>
              </w:p>
            </w:tc>
          </w:sdtContent>
        </w:sdt>
      </w:tr>
      <w:tr w:rsidR="009A1E39" w:rsidTr="009A1E39">
        <w:trPr>
          <w:trHeight w:val="208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9A1E39" w:rsidRDefault="009A1E39" w:rsidP="002C473A">
            <w:pPr>
              <w:spacing w:before="120"/>
              <w:ind w:right="118" w:firstLine="284"/>
              <w:rPr>
                <w:color w:val="767171" w:themeColor="background2" w:themeShade="80"/>
              </w:rPr>
            </w:pPr>
          </w:p>
        </w:tc>
      </w:tr>
      <w:tr w:rsidR="009A1E39" w:rsidRPr="007446DF" w:rsidTr="001D4087">
        <w:trPr>
          <w:trHeight w:val="369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E39" w:rsidRPr="007446DF" w:rsidRDefault="009A1E39" w:rsidP="002C473A">
            <w:pPr>
              <w:pStyle w:val="Ttulo1"/>
              <w:ind w:right="118" w:firstLine="284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Candidato nº </w:t>
            </w:r>
            <w:r>
              <w:rPr>
                <w:color w:val="auto"/>
              </w:rPr>
              <w:t>4</w:t>
            </w:r>
          </w:p>
        </w:tc>
      </w:tr>
      <w:tr w:rsidR="009A1E39" w:rsidRPr="004E6BA2" w:rsidTr="001D4087">
        <w:trPr>
          <w:trHeight w:val="447"/>
        </w:trPr>
        <w:sdt>
          <w:sdtPr>
            <w:id w:val="1760943043"/>
            <w:placeholder>
              <w:docPart w:val="33857D18C00A4C72A12D1F1801968366"/>
            </w:placeholder>
            <w:showingPlcHdr/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 w:rsidRPr="007446DF">
                  <w:rPr>
                    <w:rStyle w:val="Textodelmarcadordeposicin"/>
                  </w:rPr>
                  <w:t>Nombre y</w:t>
                </w:r>
                <w:r>
                  <w:t xml:space="preserve"> </w:t>
                </w:r>
                <w:r w:rsidRPr="007446DF">
                  <w:rPr>
                    <w:rStyle w:val="Textodelmarcadordeposicin"/>
                  </w:rPr>
                  <w:t>Apellido</w:t>
                </w:r>
              </w:p>
            </w:tc>
          </w:sdtContent>
        </w:sdt>
      </w:tr>
      <w:tr w:rsidR="009A1E39" w:rsidRPr="004E6BA2" w:rsidTr="001D4087">
        <w:trPr>
          <w:trHeight w:val="553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sdt>
            <w:sdtPr>
              <w:id w:val="1140233638"/>
              <w:placeholder>
                <w:docPart w:val="8852556CE8E142469801654830622F57"/>
              </w:placeholder>
              <w:showingPlcHdr/>
              <w:text/>
            </w:sdtPr>
            <w:sdtContent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>
                  <w:rPr>
                    <w:rStyle w:val="Textodelmarcadordeposicin"/>
                  </w:rPr>
                  <w:t>Dirección de correo electrónico</w:t>
                </w:r>
              </w:p>
            </w:sdtContent>
          </w:sdt>
        </w:tc>
      </w:tr>
      <w:tr w:rsidR="009A1E39" w:rsidTr="001D4087">
        <w:trPr>
          <w:trHeight w:val="263"/>
        </w:trPr>
        <w:sdt>
          <w:sdtPr>
            <w:rPr>
              <w:color w:val="767171" w:themeColor="background2" w:themeShade="80"/>
            </w:rPr>
            <w:id w:val="1937943771"/>
            <w:placeholder>
              <w:docPart w:val="B2C65162562B4D3FB793BFE41C990BA5"/>
            </w:placeholder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Default="009A1E39" w:rsidP="002C473A">
                <w:pPr>
                  <w:spacing w:before="120"/>
                  <w:ind w:right="118" w:firstLine="284"/>
                </w:pPr>
                <w:r w:rsidRPr="0005191D">
                  <w:rPr>
                    <w:color w:val="767171" w:themeColor="background2" w:themeShade="80"/>
                  </w:rPr>
                  <w:t>Lugar de trabajo</w:t>
                </w:r>
              </w:p>
            </w:tc>
          </w:sdtContent>
        </w:sdt>
      </w:tr>
      <w:tr w:rsidR="009A1E39" w:rsidRPr="00320ADC" w:rsidTr="009A1E39">
        <w:trPr>
          <w:trHeight w:val="1383"/>
        </w:trPr>
        <w:sdt>
          <w:sdtPr>
            <w:rPr>
              <w:color w:val="767171" w:themeColor="background2" w:themeShade="80"/>
            </w:rPr>
            <w:id w:val="-1475675072"/>
            <w:placeholder>
              <w:docPart w:val="51567F44899F40FCAED0DA9CF7407349"/>
            </w:placeholder>
            <w:showingPlcHdr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:rsidR="009A1E39" w:rsidRPr="00320ADC" w:rsidRDefault="009A1E39" w:rsidP="002C473A">
                <w:pPr>
                  <w:spacing w:before="120"/>
                  <w:ind w:right="118" w:firstLine="284"/>
                  <w:rPr>
                    <w:color w:val="808080"/>
                  </w:rPr>
                </w:pPr>
                <w:r>
                  <w:rPr>
                    <w:rStyle w:val="Textodelmarcadordeposicin"/>
                  </w:rPr>
                  <w:t>Justificación</w:t>
                </w:r>
              </w:p>
            </w:tc>
          </w:sdtContent>
        </w:sdt>
      </w:tr>
      <w:tr w:rsidR="009A1E39" w:rsidTr="009A1E39">
        <w:trPr>
          <w:trHeight w:val="208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9A1E39" w:rsidRDefault="009A1E39" w:rsidP="002C473A">
            <w:pPr>
              <w:spacing w:before="120"/>
              <w:ind w:right="118" w:firstLine="284"/>
              <w:rPr>
                <w:color w:val="767171" w:themeColor="background2" w:themeShade="80"/>
              </w:rPr>
            </w:pPr>
          </w:p>
        </w:tc>
      </w:tr>
      <w:tr w:rsidR="009A1E39" w:rsidRPr="007446DF" w:rsidTr="001D4087">
        <w:trPr>
          <w:trHeight w:val="369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E39" w:rsidRPr="007446DF" w:rsidRDefault="009A1E39" w:rsidP="002C473A">
            <w:pPr>
              <w:pStyle w:val="Ttulo1"/>
              <w:ind w:right="118" w:firstLine="284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Candidato nº </w:t>
            </w:r>
            <w:r>
              <w:rPr>
                <w:color w:val="auto"/>
              </w:rPr>
              <w:t>5</w:t>
            </w:r>
          </w:p>
        </w:tc>
      </w:tr>
      <w:tr w:rsidR="009A1E39" w:rsidRPr="004E6BA2" w:rsidTr="001D4087">
        <w:trPr>
          <w:trHeight w:val="447"/>
        </w:trPr>
        <w:sdt>
          <w:sdtPr>
            <w:id w:val="-636022756"/>
            <w:placeholder>
              <w:docPart w:val="FC78A4B541C34A728FBC6681A0DCC26F"/>
            </w:placeholder>
            <w:showingPlcHdr/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 w:rsidRPr="007446DF">
                  <w:rPr>
                    <w:rStyle w:val="Textodelmarcadordeposicin"/>
                  </w:rPr>
                  <w:t>Nombre y</w:t>
                </w:r>
                <w:r>
                  <w:t xml:space="preserve"> </w:t>
                </w:r>
                <w:r w:rsidRPr="007446DF">
                  <w:rPr>
                    <w:rStyle w:val="Textodelmarcadordeposicin"/>
                  </w:rPr>
                  <w:t>Apellido</w:t>
                </w:r>
              </w:p>
            </w:tc>
          </w:sdtContent>
        </w:sdt>
      </w:tr>
      <w:tr w:rsidR="009A1E39" w:rsidRPr="004E6BA2" w:rsidTr="001D4087">
        <w:trPr>
          <w:trHeight w:val="553"/>
        </w:trPr>
        <w:tc>
          <w:tcPr>
            <w:tcW w:w="500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sdt>
            <w:sdtPr>
              <w:id w:val="1211533184"/>
              <w:placeholder>
                <w:docPart w:val="8D052AA8F13A4D2FAD9FE6693ED5F6FB"/>
              </w:placeholder>
              <w:showingPlcHdr/>
              <w:text/>
            </w:sdtPr>
            <w:sdtContent>
              <w:p w:rsidR="009A1E39" w:rsidRPr="004E6BA2" w:rsidRDefault="009A1E39" w:rsidP="002C473A">
                <w:pPr>
                  <w:spacing w:before="120"/>
                  <w:ind w:right="118" w:firstLine="284"/>
                </w:pPr>
                <w:r>
                  <w:rPr>
                    <w:rStyle w:val="Textodelmarcadordeposicin"/>
                  </w:rPr>
                  <w:t>Dirección de correo electrónico</w:t>
                </w:r>
              </w:p>
            </w:sdtContent>
          </w:sdt>
        </w:tc>
      </w:tr>
      <w:tr w:rsidR="009A1E39" w:rsidTr="001D4087">
        <w:trPr>
          <w:trHeight w:val="263"/>
        </w:trPr>
        <w:sdt>
          <w:sdtPr>
            <w:rPr>
              <w:color w:val="767171" w:themeColor="background2" w:themeShade="80"/>
            </w:rPr>
            <w:id w:val="-1866051866"/>
            <w:placeholder>
              <w:docPart w:val="94AA13D80C9F4500AEAC7971131BABAF"/>
            </w:placeholder>
            <w:text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bottom"/>
              </w:tcPr>
              <w:p w:rsidR="009A1E39" w:rsidRDefault="009A1E39" w:rsidP="002C473A">
                <w:pPr>
                  <w:spacing w:before="120"/>
                  <w:ind w:right="118" w:firstLine="284"/>
                </w:pPr>
                <w:r w:rsidRPr="0005191D">
                  <w:rPr>
                    <w:color w:val="767171" w:themeColor="background2" w:themeShade="80"/>
                  </w:rPr>
                  <w:t>Lugar de trabajo</w:t>
                </w:r>
              </w:p>
            </w:tc>
          </w:sdtContent>
        </w:sdt>
      </w:tr>
      <w:tr w:rsidR="009A1E39" w:rsidRPr="00320ADC" w:rsidTr="001D4087">
        <w:trPr>
          <w:trHeight w:val="1383"/>
        </w:trPr>
        <w:sdt>
          <w:sdtPr>
            <w:rPr>
              <w:color w:val="767171" w:themeColor="background2" w:themeShade="80"/>
            </w:rPr>
            <w:id w:val="559912768"/>
            <w:placeholder>
              <w:docPart w:val="92ACEA84D1EB47B990A4FAAD5EDAA030"/>
            </w:placeholder>
            <w:showingPlcHdr/>
          </w:sdtPr>
          <w:sdtContent>
            <w:tc>
              <w:tcPr>
                <w:tcW w:w="5000" w:type="pct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:rsidR="009A1E39" w:rsidRPr="00320ADC" w:rsidRDefault="009A1E39" w:rsidP="002C473A">
                <w:pPr>
                  <w:spacing w:before="120"/>
                  <w:ind w:right="118" w:firstLine="284"/>
                  <w:rPr>
                    <w:color w:val="808080"/>
                  </w:rPr>
                </w:pPr>
                <w:r>
                  <w:rPr>
                    <w:rStyle w:val="Textodelmarcadordeposicin"/>
                  </w:rPr>
                  <w:t>Justificación</w:t>
                </w:r>
              </w:p>
            </w:tc>
          </w:sdtContent>
        </w:sdt>
      </w:tr>
    </w:tbl>
    <w:p w:rsidR="00377EB0" w:rsidRPr="004E6BA2" w:rsidRDefault="00377EB0" w:rsidP="002C473A">
      <w:pPr>
        <w:spacing w:after="0"/>
        <w:ind w:right="118"/>
        <w:rPr>
          <w:sz w:val="12"/>
          <w:szCs w:val="16"/>
        </w:rPr>
      </w:pPr>
    </w:p>
    <w:sectPr w:rsidR="00377EB0" w:rsidRPr="004E6BA2" w:rsidSect="009A1E39">
      <w:headerReference w:type="default" r:id="rId11"/>
      <w:footerReference w:type="default" r:id="rId12"/>
      <w:pgSz w:w="11906" w:h="16838" w:code="9"/>
      <w:pgMar w:top="720" w:right="720" w:bottom="720" w:left="720" w:header="292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36" w:rsidRDefault="00316736" w:rsidP="00650259">
      <w:pPr>
        <w:spacing w:after="0" w:line="240" w:lineRule="auto"/>
      </w:pPr>
      <w:r>
        <w:separator/>
      </w:r>
    </w:p>
  </w:endnote>
  <w:endnote w:type="continuationSeparator" w:id="0">
    <w:p w:rsidR="00316736" w:rsidRDefault="0031673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30841B-D67E-42D7-9E01-B6DD9CD4D24D}"/>
    <w:embedBold r:id="rId2" w:fontKey="{B048CA51-DC1C-49FD-933E-FB7C2AF355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744128-56F6-4D3E-B386-935BB0F64E9E}"/>
    <w:embedBold r:id="rId4" w:fontKey="{0EF872CF-AB10-487C-B1DA-E9C4002F96D6}"/>
    <w:embedItalic r:id="rId5" w:fontKey="{D2DE3978-9331-4882-B506-9ACBAA17FC0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2FB9F113-57BD-4814-955B-E4C84F4842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892763B-57C0-45EF-A483-6676A216D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37" w:type="dxa"/>
      <w:tblLook w:val="04A0" w:firstRow="1" w:lastRow="0" w:firstColumn="1" w:lastColumn="0" w:noHBand="0" w:noVBand="1"/>
    </w:tblPr>
    <w:tblGrid>
      <w:gridCol w:w="4675"/>
      <w:gridCol w:w="4762"/>
    </w:tblGrid>
    <w:tr w:rsidR="007F7B5D" w:rsidRPr="007F7B5D" w:rsidTr="004E6BA2">
      <w:tc>
        <w:tcPr>
          <w:tcW w:w="4675" w:type="dxa"/>
          <w:vAlign w:val="center"/>
        </w:tcPr>
        <w:p w:rsidR="007F7B5D" w:rsidRPr="007F7B5D" w:rsidRDefault="007F7B5D" w:rsidP="0002231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762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Sinespaciad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36" w:rsidRDefault="00316736" w:rsidP="00650259">
      <w:pPr>
        <w:spacing w:after="0" w:line="240" w:lineRule="auto"/>
      </w:pPr>
      <w:r>
        <w:separator/>
      </w:r>
    </w:p>
  </w:footnote>
  <w:footnote w:type="continuationSeparator" w:id="0">
    <w:p w:rsidR="00316736" w:rsidRDefault="0031673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9" w:rsidRPr="00D10906" w:rsidRDefault="00650259" w:rsidP="007446DF">
    <w:pPr>
      <w:pStyle w:val="Sinespaciado"/>
      <w:spacing w:after="0"/>
      <w:jc w:val="center"/>
      <w:rPr>
        <w:color w:val="00B05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ns4y8capFtbSr4FdXnRpyxv5q28xEoolVHsleRptWXWNsJnXlk5+zQJvj0RY7ooFU86fRPNa0ItzGnQl1aI9kg==" w:salt="zDwetlBX5FbtPRoZOUzNW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54EB"/>
    <w:rsid w:val="0002231B"/>
    <w:rsid w:val="000456E1"/>
    <w:rsid w:val="0005191D"/>
    <w:rsid w:val="00052382"/>
    <w:rsid w:val="0006568A"/>
    <w:rsid w:val="00076F0F"/>
    <w:rsid w:val="00077F29"/>
    <w:rsid w:val="00084253"/>
    <w:rsid w:val="000D1F49"/>
    <w:rsid w:val="00151EFE"/>
    <w:rsid w:val="001727CA"/>
    <w:rsid w:val="001E3A15"/>
    <w:rsid w:val="00240997"/>
    <w:rsid w:val="002928D0"/>
    <w:rsid w:val="002C473A"/>
    <w:rsid w:val="002C56E6"/>
    <w:rsid w:val="002D028A"/>
    <w:rsid w:val="002E6B0A"/>
    <w:rsid w:val="00316736"/>
    <w:rsid w:val="00320ADC"/>
    <w:rsid w:val="00361E11"/>
    <w:rsid w:val="00377EB0"/>
    <w:rsid w:val="003B4744"/>
    <w:rsid w:val="003F0847"/>
    <w:rsid w:val="0040090B"/>
    <w:rsid w:val="0046302A"/>
    <w:rsid w:val="00471674"/>
    <w:rsid w:val="00487D2D"/>
    <w:rsid w:val="004A5C24"/>
    <w:rsid w:val="004D5D62"/>
    <w:rsid w:val="004E6BA2"/>
    <w:rsid w:val="005112D0"/>
    <w:rsid w:val="00540F92"/>
    <w:rsid w:val="00557242"/>
    <w:rsid w:val="00577E06"/>
    <w:rsid w:val="00590C78"/>
    <w:rsid w:val="005A3BF7"/>
    <w:rsid w:val="005C6170"/>
    <w:rsid w:val="005F2035"/>
    <w:rsid w:val="005F7990"/>
    <w:rsid w:val="0063298D"/>
    <w:rsid w:val="0063739C"/>
    <w:rsid w:val="00650259"/>
    <w:rsid w:val="00685175"/>
    <w:rsid w:val="00705F7D"/>
    <w:rsid w:val="00733DDB"/>
    <w:rsid w:val="007446DF"/>
    <w:rsid w:val="00770F25"/>
    <w:rsid w:val="007A35A8"/>
    <w:rsid w:val="007B0A85"/>
    <w:rsid w:val="007C6A52"/>
    <w:rsid w:val="007F7B5D"/>
    <w:rsid w:val="0082043E"/>
    <w:rsid w:val="00836129"/>
    <w:rsid w:val="00846703"/>
    <w:rsid w:val="00865041"/>
    <w:rsid w:val="008E203A"/>
    <w:rsid w:val="0090596C"/>
    <w:rsid w:val="0091229C"/>
    <w:rsid w:val="00940E73"/>
    <w:rsid w:val="0098597D"/>
    <w:rsid w:val="009A1E39"/>
    <w:rsid w:val="009F619A"/>
    <w:rsid w:val="009F6DDE"/>
    <w:rsid w:val="00A356D7"/>
    <w:rsid w:val="00A370A8"/>
    <w:rsid w:val="00A93A15"/>
    <w:rsid w:val="00B252C5"/>
    <w:rsid w:val="00B53984"/>
    <w:rsid w:val="00BD4753"/>
    <w:rsid w:val="00BD5CB1"/>
    <w:rsid w:val="00BE62EE"/>
    <w:rsid w:val="00BF7FEE"/>
    <w:rsid w:val="00C003BA"/>
    <w:rsid w:val="00C46878"/>
    <w:rsid w:val="00C63CE9"/>
    <w:rsid w:val="00C9216F"/>
    <w:rsid w:val="00CB4A51"/>
    <w:rsid w:val="00CD4532"/>
    <w:rsid w:val="00CD47B0"/>
    <w:rsid w:val="00CD70CE"/>
    <w:rsid w:val="00CE6104"/>
    <w:rsid w:val="00CE7918"/>
    <w:rsid w:val="00CF5C60"/>
    <w:rsid w:val="00D10906"/>
    <w:rsid w:val="00D1426F"/>
    <w:rsid w:val="00D16163"/>
    <w:rsid w:val="00DB3FAD"/>
    <w:rsid w:val="00E139C4"/>
    <w:rsid w:val="00E502A2"/>
    <w:rsid w:val="00E56052"/>
    <w:rsid w:val="00E61C09"/>
    <w:rsid w:val="00E677FE"/>
    <w:rsid w:val="00E754EB"/>
    <w:rsid w:val="00EB3B58"/>
    <w:rsid w:val="00EC7359"/>
    <w:rsid w:val="00EE3054"/>
    <w:rsid w:val="00F004CD"/>
    <w:rsid w:val="00F00606"/>
    <w:rsid w:val="00F01256"/>
    <w:rsid w:val="00F21AC5"/>
    <w:rsid w:val="00F52451"/>
    <w:rsid w:val="00F72085"/>
    <w:rsid w:val="00FB455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copilaci&#243;n%20para%20directori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CD7BB750EFF43EEBE2F3BDF81AC1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7A6AA-6D0F-4FA2-961C-76BCBB9DB631}"/>
      </w:docPartPr>
      <w:docPartBody>
        <w:p w:rsidR="002B721D" w:rsidRDefault="001756D5" w:rsidP="001756D5">
          <w:pPr>
            <w:pStyle w:val="ECD7BB750EFF43EEBE2F3BDF81AC1D4F5"/>
          </w:pPr>
          <w:r w:rsidRPr="00F21A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6D4A44E82E49C98E02360BCBE74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0383F-E481-4677-ACFD-45B54F97EC46}"/>
      </w:docPartPr>
      <w:docPartBody>
        <w:p w:rsidR="002B721D" w:rsidRDefault="001756D5" w:rsidP="001756D5">
          <w:pPr>
            <w:pStyle w:val="DD6D4A44E82E49C98E02360BCBE74FF85"/>
          </w:pPr>
          <w:r w:rsidRPr="00C921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AC60E0B4344E5AB56420D59803E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8E936-EF93-4779-A742-037B7DB65DFD}"/>
      </w:docPartPr>
      <w:docPartBody>
        <w:p w:rsidR="002B721D" w:rsidRDefault="001756D5" w:rsidP="001756D5">
          <w:pPr>
            <w:pStyle w:val="CEAC60E0B4344E5AB56420D59803E8425"/>
          </w:pPr>
          <w:r w:rsidRPr="002E6B0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68136B8B40D45E39734520152941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C64EB-0FC3-4149-B9D4-49EB35E76641}"/>
      </w:docPartPr>
      <w:docPartBody>
        <w:p w:rsidR="002B721D" w:rsidRDefault="001756D5" w:rsidP="001756D5">
          <w:pPr>
            <w:pStyle w:val="468136B8B40D45E397345201529416CC5"/>
          </w:pPr>
          <w:r w:rsidRPr="005A1FE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CF35A0F42894469BBA5543396DEE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C9DB2-3497-4682-9E45-2DFE2966C56D}"/>
      </w:docPartPr>
      <w:docPartBody>
        <w:p w:rsidR="002B721D" w:rsidRDefault="001756D5" w:rsidP="001756D5">
          <w:pPr>
            <w:pStyle w:val="DCF35A0F42894469BBA5543396DEEB165"/>
          </w:pPr>
          <w:r w:rsidRPr="005A1FE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FB07C602C294F42B5AA9F4F9B8C4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13E8E-6CD9-47DD-A25B-110B394C58EB}"/>
      </w:docPartPr>
      <w:docPartBody>
        <w:p w:rsidR="002B721D" w:rsidRDefault="001756D5" w:rsidP="001756D5">
          <w:pPr>
            <w:pStyle w:val="4FB07C602C294F42B5AA9F4F9B8C4BD05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1236BE83AF4145AFAFE6C09821C05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75698-ED6F-4890-87C5-3C57C6F0C03E}"/>
      </w:docPartPr>
      <w:docPartBody>
        <w:p w:rsidR="002B721D" w:rsidRDefault="001756D5" w:rsidP="001756D5">
          <w:pPr>
            <w:pStyle w:val="1236BE83AF4145AFAFE6C09821C05EAC5"/>
          </w:pPr>
          <w:r>
            <w:rPr>
              <w:rStyle w:val="Textodelmarcadordeposicin"/>
            </w:rPr>
            <w:t>Dirección de correo electrónico</w:t>
          </w:r>
        </w:p>
      </w:docPartBody>
    </w:docPart>
    <w:docPart>
      <w:docPartPr>
        <w:name w:val="3B5D29FCF2E14E36BFB496E12605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0848C-9504-4BEF-9346-09E8ECF2A1DD}"/>
      </w:docPartPr>
      <w:docPartBody>
        <w:p w:rsidR="002B721D" w:rsidRDefault="001756D5" w:rsidP="001756D5">
          <w:pPr>
            <w:pStyle w:val="3B5D29FCF2E14E36BFB496E12605C55E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E599B388D398404985D1D99E5FC1F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B6204-59E2-49A9-BA6A-2F4C450A0F16}"/>
      </w:docPartPr>
      <w:docPartBody>
        <w:p w:rsidR="002B721D" w:rsidRDefault="001756D5" w:rsidP="001756D5">
          <w:pPr>
            <w:pStyle w:val="E599B388D398404985D1D99E5FC1F3E2"/>
          </w:pPr>
          <w:r>
            <w:rPr>
              <w:rStyle w:val="Textodelmarcadordeposicin"/>
            </w:rPr>
            <w:t>Justificación</w:t>
          </w:r>
        </w:p>
      </w:docPartBody>
    </w:docPart>
    <w:docPart>
      <w:docPartPr>
        <w:name w:val="BBF0C87E5CE546F58790727E80917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066CB-9AF5-400E-90E6-212BF33587C9}"/>
      </w:docPartPr>
      <w:docPartBody>
        <w:p w:rsidR="00000000" w:rsidRDefault="002B721D" w:rsidP="002B721D">
          <w:pPr>
            <w:pStyle w:val="BBF0C87E5CE546F58790727E80917916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D9B3BCC63E8B4ECDADE98994A2808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8F451-28C7-419F-88D4-83645CE3C764}"/>
      </w:docPartPr>
      <w:docPartBody>
        <w:p w:rsidR="00000000" w:rsidRDefault="002B721D" w:rsidP="002B721D">
          <w:pPr>
            <w:pStyle w:val="D9B3BCC63E8B4ECDADE98994A2808505"/>
          </w:pPr>
          <w:r>
            <w:rPr>
              <w:rStyle w:val="Textodelmarcadordeposicin"/>
            </w:rPr>
            <w:t>Dirección de correo electrónico</w:t>
          </w:r>
        </w:p>
      </w:docPartBody>
    </w:docPart>
    <w:docPart>
      <w:docPartPr>
        <w:name w:val="C1DCD53650F1457C9854D46AE4E9C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9ECE3-2870-4708-9382-384B45DA9ACB}"/>
      </w:docPartPr>
      <w:docPartBody>
        <w:p w:rsidR="00000000" w:rsidRDefault="002B721D" w:rsidP="002B721D">
          <w:pPr>
            <w:pStyle w:val="C1DCD53650F1457C9854D46AE4E9CAD6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34AB0FB89E6C4F45ABAFD571C4111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E01F5-A9AD-44F1-BF5A-F38994DEA08B}"/>
      </w:docPartPr>
      <w:docPartBody>
        <w:p w:rsidR="00000000" w:rsidRDefault="002B721D" w:rsidP="002B721D">
          <w:pPr>
            <w:pStyle w:val="34AB0FB89E6C4F45ABAFD571C41117E4"/>
          </w:pPr>
          <w:r>
            <w:rPr>
              <w:rStyle w:val="Textodelmarcadordeposicin"/>
            </w:rPr>
            <w:t>Justificación</w:t>
          </w:r>
        </w:p>
      </w:docPartBody>
    </w:docPart>
    <w:docPart>
      <w:docPartPr>
        <w:name w:val="DEB25B31635A4A20A19127915C2D6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142A8-68A2-4E8C-A09E-0E8F528433A1}"/>
      </w:docPartPr>
      <w:docPartBody>
        <w:p w:rsidR="00000000" w:rsidRDefault="002B721D" w:rsidP="002B721D">
          <w:pPr>
            <w:pStyle w:val="DEB25B31635A4A20A19127915C2D6707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F39D6534B48C4DB2BA70B803CE54F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AC87D-DE9F-411C-9A9F-337430CE46FF}"/>
      </w:docPartPr>
      <w:docPartBody>
        <w:p w:rsidR="00000000" w:rsidRDefault="002B721D" w:rsidP="002B721D">
          <w:pPr>
            <w:pStyle w:val="F39D6534B48C4DB2BA70B803CE54F3CB"/>
          </w:pPr>
          <w:r>
            <w:rPr>
              <w:rStyle w:val="Textodelmarcadordeposicin"/>
            </w:rPr>
            <w:t>Dirección de correo electrónico</w:t>
          </w:r>
        </w:p>
      </w:docPartBody>
    </w:docPart>
    <w:docPart>
      <w:docPartPr>
        <w:name w:val="4210E3A074C147218C82EC71DDA00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91F0E-7A29-4EA8-9309-BCE688CA5E86}"/>
      </w:docPartPr>
      <w:docPartBody>
        <w:p w:rsidR="00000000" w:rsidRDefault="002B721D" w:rsidP="002B721D">
          <w:pPr>
            <w:pStyle w:val="4210E3A074C147218C82EC71DDA00095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71D4CDA956054F189A65520AC908A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70ECD-D938-4302-81FD-02BF2F4CC81B}"/>
      </w:docPartPr>
      <w:docPartBody>
        <w:p w:rsidR="00000000" w:rsidRDefault="002B721D" w:rsidP="002B721D">
          <w:pPr>
            <w:pStyle w:val="71D4CDA956054F189A65520AC908A269"/>
          </w:pPr>
          <w:r>
            <w:rPr>
              <w:rStyle w:val="Textodelmarcadordeposicin"/>
            </w:rPr>
            <w:t>Justificación</w:t>
          </w:r>
        </w:p>
      </w:docPartBody>
    </w:docPart>
    <w:docPart>
      <w:docPartPr>
        <w:name w:val="33857D18C00A4C72A12D1F1801968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B417A-EEE5-46BE-85BA-B097CB0F1876}"/>
      </w:docPartPr>
      <w:docPartBody>
        <w:p w:rsidR="00000000" w:rsidRDefault="002B721D" w:rsidP="002B721D">
          <w:pPr>
            <w:pStyle w:val="33857D18C00A4C72A12D1F1801968366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8852556CE8E142469801654830622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82F69-7C0C-413F-8F72-8776DCAE0DAC}"/>
      </w:docPartPr>
      <w:docPartBody>
        <w:p w:rsidR="00000000" w:rsidRDefault="002B721D" w:rsidP="002B721D">
          <w:pPr>
            <w:pStyle w:val="8852556CE8E142469801654830622F57"/>
          </w:pPr>
          <w:r>
            <w:rPr>
              <w:rStyle w:val="Textodelmarcadordeposicin"/>
            </w:rPr>
            <w:t>Dirección de correo electrónico</w:t>
          </w:r>
        </w:p>
      </w:docPartBody>
    </w:docPart>
    <w:docPart>
      <w:docPartPr>
        <w:name w:val="B2C65162562B4D3FB793BFE41C99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63D7-52CB-4052-9059-4DC8E272863F}"/>
      </w:docPartPr>
      <w:docPartBody>
        <w:p w:rsidR="00000000" w:rsidRDefault="002B721D" w:rsidP="002B721D">
          <w:pPr>
            <w:pStyle w:val="B2C65162562B4D3FB793BFE41C990BA5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51567F44899F40FCAED0DA9CF7407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473E8-B128-400C-B8A0-BA64B3C83118}"/>
      </w:docPartPr>
      <w:docPartBody>
        <w:p w:rsidR="00000000" w:rsidRDefault="002B721D" w:rsidP="002B721D">
          <w:pPr>
            <w:pStyle w:val="51567F44899F40FCAED0DA9CF7407349"/>
          </w:pPr>
          <w:r>
            <w:rPr>
              <w:rStyle w:val="Textodelmarcadordeposicin"/>
            </w:rPr>
            <w:t>Justificación</w:t>
          </w:r>
        </w:p>
      </w:docPartBody>
    </w:docPart>
    <w:docPart>
      <w:docPartPr>
        <w:name w:val="FC78A4B541C34A728FBC6681A0DCC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44984-EFFE-439A-8CA1-2C979920A52D}"/>
      </w:docPartPr>
      <w:docPartBody>
        <w:p w:rsidR="00000000" w:rsidRDefault="002B721D" w:rsidP="002B721D">
          <w:pPr>
            <w:pStyle w:val="FC78A4B541C34A728FBC6681A0DCC26F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8D052AA8F13A4D2FAD9FE6693ED5F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BBAF8-0692-4DD3-A38E-4F73A8698941}"/>
      </w:docPartPr>
      <w:docPartBody>
        <w:p w:rsidR="00000000" w:rsidRDefault="002B721D" w:rsidP="002B721D">
          <w:pPr>
            <w:pStyle w:val="8D052AA8F13A4D2FAD9FE6693ED5F6FB"/>
          </w:pPr>
          <w:r>
            <w:rPr>
              <w:rStyle w:val="Textodelmarcadordeposicin"/>
            </w:rPr>
            <w:t>Dirección de correo electrónico</w:t>
          </w:r>
        </w:p>
      </w:docPartBody>
    </w:docPart>
    <w:docPart>
      <w:docPartPr>
        <w:name w:val="94AA13D80C9F4500AEAC7971131B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523B6-4F71-405C-8440-6D15895A6726}"/>
      </w:docPartPr>
      <w:docPartBody>
        <w:p w:rsidR="00000000" w:rsidRDefault="002B721D" w:rsidP="002B721D">
          <w:pPr>
            <w:pStyle w:val="94AA13D80C9F4500AEAC7971131BABAF"/>
          </w:pPr>
          <w:r w:rsidRPr="007446DF">
            <w:rPr>
              <w:rStyle w:val="Textodelmarcadordeposicin"/>
            </w:rPr>
            <w:t>Nombre y</w:t>
          </w:r>
          <w:r>
            <w:t xml:space="preserve"> </w:t>
          </w:r>
          <w:r w:rsidRPr="007446DF">
            <w:rPr>
              <w:rStyle w:val="Textodelmarcadordeposicin"/>
            </w:rPr>
            <w:t>Apellido</w:t>
          </w:r>
        </w:p>
      </w:docPartBody>
    </w:docPart>
    <w:docPart>
      <w:docPartPr>
        <w:name w:val="92ACEA84D1EB47B990A4FAAD5EDAA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95FEC-269D-45C5-8F4E-6C9D15B737D3}"/>
      </w:docPartPr>
      <w:docPartBody>
        <w:p w:rsidR="00000000" w:rsidRDefault="002B721D" w:rsidP="002B721D">
          <w:pPr>
            <w:pStyle w:val="92ACEA84D1EB47B990A4FAAD5EDAA030"/>
          </w:pPr>
          <w:r>
            <w:rPr>
              <w:rStyle w:val="Textodelmarcadordeposicin"/>
            </w:rPr>
            <w:t>Justificación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90F9A"/>
    <w:rsid w:val="0010154D"/>
    <w:rsid w:val="001756D5"/>
    <w:rsid w:val="002501E3"/>
    <w:rsid w:val="00290F9A"/>
    <w:rsid w:val="002B721D"/>
    <w:rsid w:val="004C0ACB"/>
    <w:rsid w:val="00911D06"/>
    <w:rsid w:val="009C05CA"/>
    <w:rsid w:val="00AA60A1"/>
    <w:rsid w:val="00BE11A9"/>
    <w:rsid w:val="00CB14AF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A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49AE2CEBC874E06A9179C6B0D6FAE74">
    <w:name w:val="749AE2CEBC874E06A9179C6B0D6FAE74"/>
    <w:rsid w:val="004C0ACB"/>
  </w:style>
  <w:style w:type="paragraph" w:customStyle="1" w:styleId="53AAABE5331F484EADCE25EB13D4A820">
    <w:name w:val="53AAABE5331F484EADCE25EB13D4A820"/>
    <w:rsid w:val="004C0ACB"/>
  </w:style>
  <w:style w:type="paragraph" w:customStyle="1" w:styleId="12456E3F54134E4D8290F875F424AB21">
    <w:name w:val="12456E3F54134E4D8290F875F424AB21"/>
    <w:rsid w:val="004C0ACB"/>
  </w:style>
  <w:style w:type="paragraph" w:customStyle="1" w:styleId="8186522D807C491B90306E922B27DDB9">
    <w:name w:val="8186522D807C491B90306E922B27DDB9"/>
    <w:rsid w:val="004C0ACB"/>
  </w:style>
  <w:style w:type="paragraph" w:customStyle="1" w:styleId="2CA3484A31D348DF8208F1EA6341CDF1">
    <w:name w:val="2CA3484A31D348DF8208F1EA6341CDF1"/>
    <w:rsid w:val="004C0ACB"/>
  </w:style>
  <w:style w:type="paragraph" w:customStyle="1" w:styleId="47B50F88049D42A0B8AC2F43A6A7B508">
    <w:name w:val="47B50F88049D42A0B8AC2F43A6A7B508"/>
    <w:rsid w:val="004C0ACB"/>
  </w:style>
  <w:style w:type="paragraph" w:customStyle="1" w:styleId="8BBC6BF901E94529B9D9661D988DB506">
    <w:name w:val="8BBC6BF901E94529B9D9661D988DB506"/>
    <w:rsid w:val="004C0ACB"/>
  </w:style>
  <w:style w:type="paragraph" w:customStyle="1" w:styleId="6A6999A8335245D889E6B5E3EE387120">
    <w:name w:val="6A6999A8335245D889E6B5E3EE387120"/>
    <w:rsid w:val="004C0ACB"/>
  </w:style>
  <w:style w:type="paragraph" w:customStyle="1" w:styleId="8C63A3C3197249149873EEED25A387B9">
    <w:name w:val="8C63A3C3197249149873EEED25A387B9"/>
    <w:rsid w:val="004C0ACB"/>
  </w:style>
  <w:style w:type="paragraph" w:customStyle="1" w:styleId="D01174EA13634C09AC6B6F7473131F87">
    <w:name w:val="D01174EA13634C09AC6B6F7473131F87"/>
    <w:rsid w:val="004C0ACB"/>
  </w:style>
  <w:style w:type="paragraph" w:customStyle="1" w:styleId="F4055D0E664A48EA85BE0D462CFDDAAD">
    <w:name w:val="F4055D0E664A48EA85BE0D462CFDDAAD"/>
    <w:rsid w:val="004C0ACB"/>
  </w:style>
  <w:style w:type="paragraph" w:customStyle="1" w:styleId="77D566874F484E81AFEF39CB53048858">
    <w:name w:val="77D566874F484E81AFEF39CB53048858"/>
    <w:rsid w:val="004C0ACB"/>
  </w:style>
  <w:style w:type="paragraph" w:customStyle="1" w:styleId="8EAB564C909749338952C8C5AF3EFB98">
    <w:name w:val="8EAB564C909749338952C8C5AF3EFB98"/>
    <w:rsid w:val="004C0ACB"/>
  </w:style>
  <w:style w:type="paragraph" w:customStyle="1" w:styleId="8485E421C6B74786ACD113350E945CDA">
    <w:name w:val="8485E421C6B74786ACD113350E945CDA"/>
    <w:rsid w:val="004C0ACB"/>
  </w:style>
  <w:style w:type="paragraph" w:customStyle="1" w:styleId="28E6B6B28DA94C6D851A4B3441D1771C">
    <w:name w:val="28E6B6B28DA94C6D851A4B3441D1771C"/>
    <w:rsid w:val="004C0ACB"/>
  </w:style>
  <w:style w:type="paragraph" w:customStyle="1" w:styleId="513EB72B995A4C43A77488268737FCBE">
    <w:name w:val="513EB72B995A4C43A77488268737FCBE"/>
    <w:rsid w:val="004C0ACB"/>
  </w:style>
  <w:style w:type="character" w:styleId="Textodelmarcadordeposicin">
    <w:name w:val="Placeholder Text"/>
    <w:basedOn w:val="Fuentedeprrafopredeter"/>
    <w:uiPriority w:val="99"/>
    <w:semiHidden/>
    <w:rsid w:val="002B721D"/>
    <w:rPr>
      <w:color w:val="808080"/>
    </w:rPr>
  </w:style>
  <w:style w:type="paragraph" w:customStyle="1" w:styleId="0F2EA7B696AE4CDBBCF876E92850C5AA">
    <w:name w:val="0F2EA7B696AE4CDBBCF876E92850C5AA"/>
    <w:rsid w:val="004C0ACB"/>
  </w:style>
  <w:style w:type="paragraph" w:customStyle="1" w:styleId="4CFC2343997543E8B5D5728D2BDA9690">
    <w:name w:val="4CFC2343997543E8B5D5728D2BDA9690"/>
    <w:rsid w:val="004C0ACB"/>
  </w:style>
  <w:style w:type="paragraph" w:customStyle="1" w:styleId="32E9F18274BC49A5A3A2B4B50E44AD45">
    <w:name w:val="32E9F18274BC49A5A3A2B4B50E44AD45"/>
    <w:rsid w:val="004C0ACB"/>
  </w:style>
  <w:style w:type="paragraph" w:customStyle="1" w:styleId="1EEA7385EDE947399AF5DCF8A31AE5BC">
    <w:name w:val="1EEA7385EDE947399AF5DCF8A31AE5BC"/>
    <w:rsid w:val="004C0ACB"/>
  </w:style>
  <w:style w:type="paragraph" w:customStyle="1" w:styleId="005B8C318DA34DAAA690C40643D31C4C">
    <w:name w:val="005B8C318DA34DAAA690C40643D31C4C"/>
    <w:rsid w:val="004C0ACB"/>
  </w:style>
  <w:style w:type="paragraph" w:customStyle="1" w:styleId="958F129D12524C968863D8EAF0BC9411">
    <w:name w:val="958F129D12524C968863D8EAF0BC9411"/>
    <w:rsid w:val="004C0ACB"/>
  </w:style>
  <w:style w:type="paragraph" w:customStyle="1" w:styleId="0F401C9FCC6E4741A6928B5EFAAFE62A">
    <w:name w:val="0F401C9FCC6E4741A6928B5EFAAFE62A"/>
    <w:rsid w:val="004C0ACB"/>
  </w:style>
  <w:style w:type="paragraph" w:customStyle="1" w:styleId="2C61A7C791D54B7A9AA39CD389CC41F3">
    <w:name w:val="2C61A7C791D54B7A9AA39CD389CC41F3"/>
    <w:rsid w:val="00290F9A"/>
  </w:style>
  <w:style w:type="paragraph" w:customStyle="1" w:styleId="744B021F430B4B42A6CDA103973D703F">
    <w:name w:val="744B021F430B4B42A6CDA103973D703F"/>
    <w:rsid w:val="00290F9A"/>
  </w:style>
  <w:style w:type="paragraph" w:customStyle="1" w:styleId="1F3363AB94224D38AED934429C33D893">
    <w:name w:val="1F3363AB94224D38AED934429C33D893"/>
    <w:rsid w:val="00290F9A"/>
  </w:style>
  <w:style w:type="paragraph" w:customStyle="1" w:styleId="E269D4C343444845B4566C4A76867A28">
    <w:name w:val="E269D4C343444845B4566C4A76867A28"/>
    <w:rsid w:val="00290F9A"/>
  </w:style>
  <w:style w:type="paragraph" w:customStyle="1" w:styleId="DC76DB2D4F9A42889F7F7A8669E086EC">
    <w:name w:val="DC76DB2D4F9A42889F7F7A8669E086EC"/>
    <w:rsid w:val="00290F9A"/>
  </w:style>
  <w:style w:type="paragraph" w:customStyle="1" w:styleId="ECF2F20D2B444AE2AAC1BE42751741F3">
    <w:name w:val="ECF2F20D2B444AE2AAC1BE42751741F3"/>
    <w:rsid w:val="00290F9A"/>
  </w:style>
  <w:style w:type="paragraph" w:customStyle="1" w:styleId="464C286C79AE415DAE83009A8D9EB9E5">
    <w:name w:val="464C286C79AE415DAE83009A8D9EB9E5"/>
    <w:rsid w:val="00290F9A"/>
  </w:style>
  <w:style w:type="paragraph" w:customStyle="1" w:styleId="36F49ADC43D64BB793650F5D41B5F595">
    <w:name w:val="36F49ADC43D64BB793650F5D41B5F595"/>
    <w:rsid w:val="00290F9A"/>
  </w:style>
  <w:style w:type="paragraph" w:customStyle="1" w:styleId="3C5C5427A0604ABA98B6C8640CDED7E5">
    <w:name w:val="3C5C5427A0604ABA98B6C8640CDED7E5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5AE59A65FF4F2391151E6FEDF54755">
    <w:name w:val="2C5AE59A65FF4F2391151E6FEDF54755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336E57B58447D58E9AA239A52BE4F6">
    <w:name w:val="2C336E57B58447D58E9AA239A52BE4F6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B8D1012F1844401BD16B13029917CFE">
    <w:name w:val="6B8D1012F1844401BD16B13029917CFE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AED1E3E1DCD465CBA68D9EC3F7AD844">
    <w:name w:val="4AED1E3E1DCD465CBA68D9EC3F7AD844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C0E9FF3D13C4902BEBF5906BF41302A">
    <w:name w:val="AC0E9FF3D13C4902BEBF5906BF41302A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69671293F604DBABCBCD362E2790125">
    <w:name w:val="F69671293F604DBABCBCD362E2790125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ABBB228A95470F8EBD4F85097E5429">
    <w:name w:val="86ABBB228A95470F8EBD4F85097E5429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97092C012FF47B28549B46BC0AFD937">
    <w:name w:val="B97092C012FF47B28549B46BC0AFD937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DCE9F8A89074A598579A0F7C6242810">
    <w:name w:val="EDCE9F8A89074A598579A0F7C6242810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CD0F3AE9BF44E9B6B0746EF969144B">
    <w:name w:val="C9CD0F3AE9BF44E9B6B0746EF969144B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78583F997B4B5089ABF1323A822D08">
    <w:name w:val="D178583F997B4B5089ABF1323A822D08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542DF8B4FC492F8F2624B53AC6BF1A">
    <w:name w:val="9E542DF8B4FC492F8F2624B53AC6BF1A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A4ADB53EC145ACB91F6570DE21EA59">
    <w:name w:val="E6A4ADB53EC145ACB91F6570DE21EA59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90FB84B12245308A1F02B774332679">
    <w:name w:val="E690FB84B12245308A1F02B774332679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C64974C7EF549A588A43819B3FCC6C1">
    <w:name w:val="9C64974C7EF549A588A43819B3FCC6C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8234F90325248F6BC7F37338C54CE9B">
    <w:name w:val="58234F90325248F6BC7F37338C54CE9B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E6093C8FA74C22A737DDAD784A6364">
    <w:name w:val="33E6093C8FA74C22A737DDAD784A6364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923D7660E46495284888B3B0D648E24">
    <w:name w:val="7923D7660E46495284888B3B0D648E24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C5C5427A0604ABA98B6C8640CDED7E51">
    <w:name w:val="3C5C5427A0604ABA98B6C8640CDED7E5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5AE59A65FF4F2391151E6FEDF547551">
    <w:name w:val="2C5AE59A65FF4F2391151E6FEDF54755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336E57B58447D58E9AA239A52BE4F61">
    <w:name w:val="2C336E57B58447D58E9AA239A52BE4F6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B8D1012F1844401BD16B13029917CFE1">
    <w:name w:val="6B8D1012F1844401BD16B13029917CFE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AED1E3E1DCD465CBA68D9EC3F7AD8441">
    <w:name w:val="4AED1E3E1DCD465CBA68D9EC3F7AD844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C0E9FF3D13C4902BEBF5906BF41302A1">
    <w:name w:val="AC0E9FF3D13C4902BEBF5906BF41302A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69671293F604DBABCBCD362E27901251">
    <w:name w:val="F69671293F604DBABCBCD362E2790125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ABBB228A95470F8EBD4F85097E54291">
    <w:name w:val="86ABBB228A95470F8EBD4F85097E5429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97092C012FF47B28549B46BC0AFD9371">
    <w:name w:val="B97092C012FF47B28549B46BC0AFD937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DCE9F8A89074A598579A0F7C62428101">
    <w:name w:val="EDCE9F8A89074A598579A0F7C6242810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CD0F3AE9BF44E9B6B0746EF969144B1">
    <w:name w:val="C9CD0F3AE9BF44E9B6B0746EF969144B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78583F997B4B5089ABF1323A822D081">
    <w:name w:val="D178583F997B4B5089ABF1323A822D08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542DF8B4FC492F8F2624B53AC6BF1A1">
    <w:name w:val="9E542DF8B4FC492F8F2624B53AC6BF1A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A4ADB53EC145ACB91F6570DE21EA591">
    <w:name w:val="E6A4ADB53EC145ACB91F6570DE21EA59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90FB84B12245308A1F02B7743326791">
    <w:name w:val="E690FB84B12245308A1F02B774332679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C64974C7EF549A588A43819B3FCC6C11">
    <w:name w:val="9C64974C7EF549A588A43819B3FCC6C1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8234F90325248F6BC7F37338C54CE9B1">
    <w:name w:val="58234F90325248F6BC7F37338C54CE9B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E6093C8FA74C22A737DDAD784A63641">
    <w:name w:val="33E6093C8FA74C22A737DDAD784A6364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923D7660E46495284888B3B0D648E241">
    <w:name w:val="7923D7660E46495284888B3B0D648E241"/>
    <w:rsid w:val="00290F9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2ADF2D36834A54B90CEBF61C82B6DF">
    <w:name w:val="A52ADF2D36834A54B90CEBF61C82B6DF"/>
    <w:rsid w:val="00911D06"/>
  </w:style>
  <w:style w:type="paragraph" w:customStyle="1" w:styleId="7F15354BB61941F9A8FF52533CC2C523">
    <w:name w:val="7F15354BB61941F9A8FF52533CC2C523"/>
    <w:rsid w:val="00911D06"/>
  </w:style>
  <w:style w:type="paragraph" w:customStyle="1" w:styleId="F4FE1537263F4DC2BCF808A19DDE7A95">
    <w:name w:val="F4FE1537263F4DC2BCF808A19DDE7A95"/>
    <w:rsid w:val="00911D06"/>
  </w:style>
  <w:style w:type="paragraph" w:customStyle="1" w:styleId="3C5C5427A0604ABA98B6C8640CDED7E52">
    <w:name w:val="3C5C5427A0604ABA98B6C8640CDED7E5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5AE59A65FF4F2391151E6FEDF547552">
    <w:name w:val="2C5AE59A65FF4F2391151E6FEDF54755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336E57B58447D58E9AA239A52BE4F62">
    <w:name w:val="2C336E57B58447D58E9AA239A52BE4F6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B8D1012F1844401BD16B13029917CFE2">
    <w:name w:val="6B8D1012F1844401BD16B13029917CFE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15354BB61941F9A8FF52533CC2C5231">
    <w:name w:val="7F15354BB61941F9A8FF52533CC2C523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4FE1537263F4DC2BCF808A19DDE7A951">
    <w:name w:val="F4FE1537263F4DC2BCF808A19DDE7A95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ABBB228A95470F8EBD4F85097E54292">
    <w:name w:val="86ABBB228A95470F8EBD4F85097E5429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97092C012FF47B28549B46BC0AFD9372">
    <w:name w:val="B97092C012FF47B28549B46BC0AFD937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DCE9F8A89074A598579A0F7C62428102">
    <w:name w:val="EDCE9F8A89074A598579A0F7C6242810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CD0F3AE9BF44E9B6B0746EF969144B2">
    <w:name w:val="C9CD0F3AE9BF44E9B6B0746EF969144B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78583F997B4B5089ABF1323A822D082">
    <w:name w:val="D178583F997B4B5089ABF1323A822D08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542DF8B4FC492F8F2624B53AC6BF1A2">
    <w:name w:val="9E542DF8B4FC492F8F2624B53AC6BF1A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A4ADB53EC145ACB91F6570DE21EA592">
    <w:name w:val="E6A4ADB53EC145ACB91F6570DE21EA59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90FB84B12245308A1F02B7743326792">
    <w:name w:val="E690FB84B12245308A1F02B774332679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C64974C7EF549A588A43819B3FCC6C12">
    <w:name w:val="9C64974C7EF549A588A43819B3FCC6C1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8234F90325248F6BC7F37338C54CE9B2">
    <w:name w:val="58234F90325248F6BC7F37338C54CE9B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E6093C8FA74C22A737DDAD784A63642">
    <w:name w:val="33E6093C8FA74C22A737DDAD784A6364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923D7660E46495284888B3B0D648E242">
    <w:name w:val="7923D7660E46495284888B3B0D648E24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C5C5427A0604ABA98B6C8640CDED7E53">
    <w:name w:val="3C5C5427A0604ABA98B6C8640CDED7E5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5AE59A65FF4F2391151E6FEDF547553">
    <w:name w:val="2C5AE59A65FF4F2391151E6FEDF54755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336E57B58447D58E9AA239A52BE4F63">
    <w:name w:val="2C336E57B58447D58E9AA239A52BE4F6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B8D1012F1844401BD16B13029917CFE3">
    <w:name w:val="6B8D1012F1844401BD16B13029917CFE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15354BB61941F9A8FF52533CC2C5232">
    <w:name w:val="7F15354BB61941F9A8FF52533CC2C523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4FE1537263F4DC2BCF808A19DDE7A952">
    <w:name w:val="F4FE1537263F4DC2BCF808A19DDE7A952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ABBB228A95470F8EBD4F85097E54293">
    <w:name w:val="86ABBB228A95470F8EBD4F85097E5429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97092C012FF47B28549B46BC0AFD9373">
    <w:name w:val="B97092C012FF47B28549B46BC0AFD937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DCE9F8A89074A598579A0F7C62428103">
    <w:name w:val="EDCE9F8A89074A598579A0F7C6242810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CD0F3AE9BF44E9B6B0746EF969144B3">
    <w:name w:val="C9CD0F3AE9BF44E9B6B0746EF969144B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78583F997B4B5089ABF1323A822D083">
    <w:name w:val="D178583F997B4B5089ABF1323A822D08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542DF8B4FC492F8F2624B53AC6BF1A3">
    <w:name w:val="9E542DF8B4FC492F8F2624B53AC6BF1A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A4ADB53EC145ACB91F6570DE21EA593">
    <w:name w:val="E6A4ADB53EC145ACB91F6570DE21EA59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90FB84B12245308A1F02B7743326793">
    <w:name w:val="E690FB84B12245308A1F02B774332679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C64974C7EF549A588A43819B3FCC6C13">
    <w:name w:val="9C64974C7EF549A588A43819B3FCC6C1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8234F90325248F6BC7F37338C54CE9B3">
    <w:name w:val="58234F90325248F6BC7F37338C54CE9B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E6093C8FA74C22A737DDAD784A63643">
    <w:name w:val="33E6093C8FA74C22A737DDAD784A6364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923D7660E46495284888B3B0D648E243">
    <w:name w:val="7923D7660E46495284888B3B0D648E24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C56FF206DA44EF8EB3945A245DE502">
    <w:name w:val="04C56FF206DA44EF8EB3945A245DE502"/>
    <w:rsid w:val="00911D06"/>
  </w:style>
  <w:style w:type="paragraph" w:customStyle="1" w:styleId="EEC49F5D96C9404AA8AD9D53824286E0">
    <w:name w:val="EEC49F5D96C9404AA8AD9D53824286E0"/>
    <w:rsid w:val="00911D06"/>
  </w:style>
  <w:style w:type="paragraph" w:customStyle="1" w:styleId="8F3204EEDB8A478FBA11C248F580E071">
    <w:name w:val="8F3204EEDB8A478FBA11C248F580E071"/>
    <w:rsid w:val="00911D06"/>
  </w:style>
  <w:style w:type="paragraph" w:customStyle="1" w:styleId="DB97F0638F9C4CA5B080F419EE93466E">
    <w:name w:val="DB97F0638F9C4CA5B080F419EE93466E"/>
    <w:rsid w:val="00911D06"/>
  </w:style>
  <w:style w:type="paragraph" w:customStyle="1" w:styleId="F2E0972DDA29487AB02F2EEA0B29CF81">
    <w:name w:val="F2E0972DDA29487AB02F2EEA0B29CF81"/>
    <w:rsid w:val="00911D06"/>
  </w:style>
  <w:style w:type="paragraph" w:customStyle="1" w:styleId="ADCE2F8EDC0A4BB59BAEF89B8CFBE34E">
    <w:name w:val="ADCE2F8EDC0A4BB59BAEF89B8CFBE34E"/>
    <w:rsid w:val="00911D06"/>
  </w:style>
  <w:style w:type="paragraph" w:customStyle="1" w:styleId="3E4969A1B0674BC0BD976A3CD26648E9">
    <w:name w:val="3E4969A1B0674BC0BD976A3CD26648E9"/>
    <w:rsid w:val="00911D06"/>
  </w:style>
  <w:style w:type="paragraph" w:customStyle="1" w:styleId="BFA21C7AAD334CBFBF0FE5E216168CBB">
    <w:name w:val="BFA21C7AAD334CBFBF0FE5E216168CBB"/>
    <w:rsid w:val="00911D06"/>
  </w:style>
  <w:style w:type="paragraph" w:customStyle="1" w:styleId="41AE9EEF0EC64B71A0FDB0E6223FECBC">
    <w:name w:val="41AE9EEF0EC64B71A0FDB0E6223FECBC"/>
    <w:rsid w:val="00911D06"/>
  </w:style>
  <w:style w:type="paragraph" w:customStyle="1" w:styleId="0C171379088947BFB7541CBF823C1BA2">
    <w:name w:val="0C171379088947BFB7541CBF823C1BA2"/>
    <w:rsid w:val="00911D06"/>
  </w:style>
  <w:style w:type="paragraph" w:customStyle="1" w:styleId="EC2BAF72A7B949F1A3770E107E532B61">
    <w:name w:val="EC2BAF72A7B949F1A3770E107E532B61"/>
    <w:rsid w:val="00911D06"/>
  </w:style>
  <w:style w:type="paragraph" w:customStyle="1" w:styleId="143DCF055E1C4CC19E057FE5E95EBEC8">
    <w:name w:val="143DCF055E1C4CC19E057FE5E95EBEC8"/>
    <w:rsid w:val="00911D06"/>
  </w:style>
  <w:style w:type="paragraph" w:customStyle="1" w:styleId="8C8E9C014FB84E58946162F6C50FF2DC">
    <w:name w:val="8C8E9C014FB84E58946162F6C50FF2DC"/>
    <w:rsid w:val="00911D06"/>
  </w:style>
  <w:style w:type="paragraph" w:customStyle="1" w:styleId="75C4689318E4402AA9E042E2198F24F5">
    <w:name w:val="75C4689318E4402AA9E042E2198F24F5"/>
    <w:rsid w:val="00911D06"/>
  </w:style>
  <w:style w:type="paragraph" w:customStyle="1" w:styleId="F34CF156B4F34D8FACFE0ECFD7F86AF4">
    <w:name w:val="F34CF156B4F34D8FACFE0ECFD7F86AF4"/>
    <w:rsid w:val="00911D06"/>
  </w:style>
  <w:style w:type="paragraph" w:customStyle="1" w:styleId="1B51CBFA8268456C87824A2B016C89A7">
    <w:name w:val="1B51CBFA8268456C87824A2B016C89A7"/>
    <w:rsid w:val="00911D06"/>
  </w:style>
  <w:style w:type="paragraph" w:customStyle="1" w:styleId="3EEBDEB27B544D8698390CCBDBE43A86">
    <w:name w:val="3EEBDEB27B544D8698390CCBDBE43A86"/>
    <w:rsid w:val="00911D06"/>
  </w:style>
  <w:style w:type="paragraph" w:customStyle="1" w:styleId="3C5C5427A0604ABA98B6C8640CDED7E54">
    <w:name w:val="3C5C5427A0604ABA98B6C8640CDED7E54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5AE59A65FF4F2391151E6FEDF547554">
    <w:name w:val="2C5AE59A65FF4F2391151E6FEDF547554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C336E57B58447D58E9AA239A52BE4F64">
    <w:name w:val="2C336E57B58447D58E9AA239A52BE4F64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B8D1012F1844401BD16B13029917CFE4">
    <w:name w:val="6B8D1012F1844401BD16B13029917CFE4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C56FF206DA44EF8EB3945A245DE5021">
    <w:name w:val="04C56FF206DA44EF8EB3945A245DE502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15354BB61941F9A8FF52533CC2C5233">
    <w:name w:val="7F15354BB61941F9A8FF52533CC2C523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4FE1537263F4DC2BCF808A19DDE7A953">
    <w:name w:val="F4FE1537263F4DC2BCF808A19DDE7A953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DCE2F8EDC0A4BB59BAEF89B8CFBE34E1">
    <w:name w:val="ADCE2F8EDC0A4BB59BAEF89B8CFBE34E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4969A1B0674BC0BD976A3CD26648E91">
    <w:name w:val="3E4969A1B0674BC0BD976A3CD26648E9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FA21C7AAD334CBFBF0FE5E216168CBB1">
    <w:name w:val="BFA21C7AAD334CBFBF0FE5E216168CBB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AE9EEF0EC64B71A0FDB0E6223FECBC1">
    <w:name w:val="41AE9EEF0EC64B71A0FDB0E6223FECBC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C171379088947BFB7541CBF823C1BA21">
    <w:name w:val="0C171379088947BFB7541CBF823C1BA2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C2BAF72A7B949F1A3770E107E532B611">
    <w:name w:val="EC2BAF72A7B949F1A3770E107E532B61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43DCF055E1C4CC19E057FE5E95EBEC81">
    <w:name w:val="143DCF055E1C4CC19E057FE5E95EBEC8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8E9C014FB84E58946162F6C50FF2DC1">
    <w:name w:val="8C8E9C014FB84E58946162F6C50FF2DC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5C4689318E4402AA9E042E2198F24F51">
    <w:name w:val="75C4689318E4402AA9E042E2198F24F5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34CF156B4F34D8FACFE0ECFD7F86AF41">
    <w:name w:val="F34CF156B4F34D8FACFE0ECFD7F86AF4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B51CBFA8268456C87824A2B016C89A71">
    <w:name w:val="1B51CBFA8268456C87824A2B016C89A7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EBDEB27B544D8698390CCBDBE43A861">
    <w:name w:val="3EEBDEB27B544D8698390CCBDBE43A861"/>
    <w:rsid w:val="00911D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7B5507B0B72411FBBE82B8A3BE31CD9">
    <w:name w:val="37B5507B0B72411FBBE82B8A3BE31CD9"/>
    <w:rsid w:val="0010154D"/>
    <w:pPr>
      <w:spacing w:after="200" w:line="276" w:lineRule="auto"/>
    </w:pPr>
  </w:style>
  <w:style w:type="paragraph" w:customStyle="1" w:styleId="7CDBA31E992D4952897932D8DFCA8B97">
    <w:name w:val="7CDBA31E992D4952897932D8DFCA8B97"/>
    <w:rsid w:val="0010154D"/>
    <w:pPr>
      <w:spacing w:after="200" w:line="276" w:lineRule="auto"/>
    </w:pPr>
  </w:style>
  <w:style w:type="paragraph" w:customStyle="1" w:styleId="C97D6DB18A374564AA213E182D15E201">
    <w:name w:val="C97D6DB18A374564AA213E182D15E201"/>
    <w:rsid w:val="001756D5"/>
    <w:pPr>
      <w:spacing w:after="200" w:line="276" w:lineRule="auto"/>
    </w:pPr>
  </w:style>
  <w:style w:type="paragraph" w:customStyle="1" w:styleId="97593E3DF20B40BBB41517230D956B8E">
    <w:name w:val="97593E3DF20B40BBB41517230D956B8E"/>
    <w:rsid w:val="001756D5"/>
    <w:pPr>
      <w:spacing w:after="200" w:line="276" w:lineRule="auto"/>
    </w:pPr>
  </w:style>
  <w:style w:type="paragraph" w:customStyle="1" w:styleId="10B60AF0ED7145198D7E20D07C8D5574">
    <w:name w:val="10B60AF0ED7145198D7E20D07C8D5574"/>
    <w:rsid w:val="001756D5"/>
    <w:pPr>
      <w:spacing w:after="200" w:line="276" w:lineRule="auto"/>
    </w:pPr>
  </w:style>
  <w:style w:type="paragraph" w:customStyle="1" w:styleId="63E3B85EF01B4FC8AE5250B97E65B7E0">
    <w:name w:val="63E3B85EF01B4FC8AE5250B97E65B7E0"/>
    <w:rsid w:val="001756D5"/>
    <w:pPr>
      <w:spacing w:after="200" w:line="276" w:lineRule="auto"/>
    </w:pPr>
  </w:style>
  <w:style w:type="paragraph" w:customStyle="1" w:styleId="593B4A7D00034B23B4325E119ADC6D7F">
    <w:name w:val="593B4A7D00034B23B4325E119ADC6D7F"/>
    <w:rsid w:val="001756D5"/>
    <w:pPr>
      <w:spacing w:after="200" w:line="276" w:lineRule="auto"/>
    </w:pPr>
  </w:style>
  <w:style w:type="paragraph" w:customStyle="1" w:styleId="94917A84AE034B0897778EFAF4393E11">
    <w:name w:val="94917A84AE034B0897778EFAF4393E11"/>
    <w:rsid w:val="001756D5"/>
    <w:pPr>
      <w:spacing w:after="200" w:line="276" w:lineRule="auto"/>
    </w:pPr>
  </w:style>
  <w:style w:type="paragraph" w:customStyle="1" w:styleId="721560C2DA60411E8A07C1BB0C00E063">
    <w:name w:val="721560C2DA60411E8A07C1BB0C00E063"/>
    <w:rsid w:val="001756D5"/>
    <w:pPr>
      <w:spacing w:after="200" w:line="276" w:lineRule="auto"/>
    </w:pPr>
  </w:style>
  <w:style w:type="paragraph" w:customStyle="1" w:styleId="918A72F3CC524EE4A67CB50BDBD7BD65">
    <w:name w:val="918A72F3CC524EE4A67CB50BDBD7BD65"/>
    <w:rsid w:val="001756D5"/>
    <w:pPr>
      <w:spacing w:after="200" w:line="276" w:lineRule="auto"/>
    </w:pPr>
  </w:style>
  <w:style w:type="paragraph" w:customStyle="1" w:styleId="0E72E85B5A754503A8CF00DF4E367C7C">
    <w:name w:val="0E72E85B5A754503A8CF00DF4E367C7C"/>
    <w:rsid w:val="001756D5"/>
    <w:pPr>
      <w:spacing w:after="200" w:line="276" w:lineRule="auto"/>
    </w:pPr>
  </w:style>
  <w:style w:type="paragraph" w:customStyle="1" w:styleId="18F9CC27873F4D6994426F14F88A3934">
    <w:name w:val="18F9CC27873F4D6994426F14F88A3934"/>
    <w:rsid w:val="001756D5"/>
    <w:pPr>
      <w:spacing w:after="200" w:line="276" w:lineRule="auto"/>
    </w:pPr>
  </w:style>
  <w:style w:type="paragraph" w:customStyle="1" w:styleId="7AC53953BC524583BACA6FBF39559BF4">
    <w:name w:val="7AC53953BC524583BACA6FBF39559BF4"/>
    <w:rsid w:val="001756D5"/>
    <w:pPr>
      <w:spacing w:after="200" w:line="276" w:lineRule="auto"/>
    </w:pPr>
  </w:style>
  <w:style w:type="paragraph" w:customStyle="1" w:styleId="719EC863F5B6497C8CA43284B540B039">
    <w:name w:val="719EC863F5B6497C8CA43284B540B039"/>
    <w:rsid w:val="001756D5"/>
    <w:pPr>
      <w:spacing w:after="200" w:line="276" w:lineRule="auto"/>
    </w:pPr>
  </w:style>
  <w:style w:type="paragraph" w:customStyle="1" w:styleId="8C3EA771E8794B668BAEAA49043D7F30">
    <w:name w:val="8C3EA771E8794B668BAEAA49043D7F30"/>
    <w:rsid w:val="001756D5"/>
    <w:pPr>
      <w:spacing w:after="200" w:line="276" w:lineRule="auto"/>
    </w:pPr>
  </w:style>
  <w:style w:type="paragraph" w:customStyle="1" w:styleId="04DBB3C511FA4F058572F6333B2CEEBE">
    <w:name w:val="04DBB3C511FA4F058572F6333B2CEEBE"/>
    <w:rsid w:val="001756D5"/>
    <w:pPr>
      <w:spacing w:after="200" w:line="276" w:lineRule="auto"/>
    </w:pPr>
  </w:style>
  <w:style w:type="paragraph" w:customStyle="1" w:styleId="38DD840A52D04C71A89E27616D0DA73C">
    <w:name w:val="38DD840A52D04C71A89E27616D0DA73C"/>
    <w:rsid w:val="001756D5"/>
    <w:pPr>
      <w:spacing w:after="200" w:line="276" w:lineRule="auto"/>
    </w:pPr>
  </w:style>
  <w:style w:type="paragraph" w:customStyle="1" w:styleId="9E1494559E10444596B7E84AABBD1D3B">
    <w:name w:val="9E1494559E10444596B7E84AABBD1D3B"/>
    <w:rsid w:val="001756D5"/>
    <w:pPr>
      <w:spacing w:after="200" w:line="276" w:lineRule="auto"/>
    </w:pPr>
  </w:style>
  <w:style w:type="paragraph" w:customStyle="1" w:styleId="D08953878A3E44F4B2A95E59C107ACE6">
    <w:name w:val="D08953878A3E44F4B2A95E59C107ACE6"/>
    <w:rsid w:val="001756D5"/>
    <w:pPr>
      <w:spacing w:after="200" w:line="276" w:lineRule="auto"/>
    </w:pPr>
  </w:style>
  <w:style w:type="paragraph" w:customStyle="1" w:styleId="56952D7582164A4AA3E595013F614C0E">
    <w:name w:val="56952D7582164A4AA3E595013F614C0E"/>
    <w:rsid w:val="001756D5"/>
    <w:pPr>
      <w:spacing w:after="200" w:line="276" w:lineRule="auto"/>
    </w:pPr>
  </w:style>
  <w:style w:type="paragraph" w:customStyle="1" w:styleId="522BB8B691C6412FBA5C4FD297E425CC">
    <w:name w:val="522BB8B691C6412FBA5C4FD297E425CC"/>
    <w:rsid w:val="001756D5"/>
    <w:pPr>
      <w:spacing w:after="200" w:line="276" w:lineRule="auto"/>
    </w:pPr>
  </w:style>
  <w:style w:type="paragraph" w:customStyle="1" w:styleId="19800C59F8BE43C4B30B62E40E040A13">
    <w:name w:val="19800C59F8BE43C4B30B62E40E040A13"/>
    <w:rsid w:val="001756D5"/>
    <w:pPr>
      <w:spacing w:after="200" w:line="276" w:lineRule="auto"/>
    </w:pPr>
  </w:style>
  <w:style w:type="paragraph" w:customStyle="1" w:styleId="3CF3758B3A2A48F7B625A2A85DDBC399">
    <w:name w:val="3CF3758B3A2A48F7B625A2A85DDBC399"/>
    <w:rsid w:val="001756D5"/>
    <w:pPr>
      <w:spacing w:after="200" w:line="276" w:lineRule="auto"/>
    </w:pPr>
  </w:style>
  <w:style w:type="paragraph" w:customStyle="1" w:styleId="AB0ECE6DD7124F72AA2738050FF669B6">
    <w:name w:val="AB0ECE6DD7124F72AA2738050FF669B6"/>
    <w:rsid w:val="001756D5"/>
    <w:pPr>
      <w:spacing w:after="200" w:line="276" w:lineRule="auto"/>
    </w:pPr>
  </w:style>
  <w:style w:type="paragraph" w:customStyle="1" w:styleId="DB0FA952BA684FA6A9131233B215AAF3">
    <w:name w:val="DB0FA952BA684FA6A9131233B215AAF3"/>
    <w:rsid w:val="001756D5"/>
    <w:pPr>
      <w:spacing w:after="200" w:line="276" w:lineRule="auto"/>
    </w:pPr>
  </w:style>
  <w:style w:type="paragraph" w:customStyle="1" w:styleId="657FE53978D640B2AAA9BFBA333BBB67">
    <w:name w:val="657FE53978D640B2AAA9BFBA333BBB67"/>
    <w:rsid w:val="001756D5"/>
    <w:pPr>
      <w:spacing w:after="200" w:line="276" w:lineRule="auto"/>
    </w:pPr>
  </w:style>
  <w:style w:type="paragraph" w:customStyle="1" w:styleId="ECD7BB750EFF43EEBE2F3BDF81AC1D4F">
    <w:name w:val="ECD7BB750EFF43EEBE2F3BDF81AC1D4F"/>
    <w:rsid w:val="001756D5"/>
    <w:pPr>
      <w:spacing w:after="200" w:line="276" w:lineRule="auto"/>
    </w:pPr>
  </w:style>
  <w:style w:type="paragraph" w:customStyle="1" w:styleId="DD6D4A44E82E49C98E02360BCBE74FF8">
    <w:name w:val="DD6D4A44E82E49C98E02360BCBE74FF8"/>
    <w:rsid w:val="001756D5"/>
    <w:pPr>
      <w:spacing w:after="200" w:line="276" w:lineRule="auto"/>
    </w:pPr>
  </w:style>
  <w:style w:type="paragraph" w:customStyle="1" w:styleId="CEAC60E0B4344E5AB56420D59803E842">
    <w:name w:val="CEAC60E0B4344E5AB56420D59803E842"/>
    <w:rsid w:val="001756D5"/>
    <w:pPr>
      <w:spacing w:after="200" w:line="276" w:lineRule="auto"/>
    </w:pPr>
  </w:style>
  <w:style w:type="paragraph" w:customStyle="1" w:styleId="468136B8B40D45E397345201529416CC">
    <w:name w:val="468136B8B40D45E397345201529416CC"/>
    <w:rsid w:val="001756D5"/>
    <w:pPr>
      <w:spacing w:after="200" w:line="276" w:lineRule="auto"/>
    </w:pPr>
  </w:style>
  <w:style w:type="paragraph" w:customStyle="1" w:styleId="DCF35A0F42894469BBA5543396DEEB16">
    <w:name w:val="DCF35A0F42894469BBA5543396DEEB16"/>
    <w:rsid w:val="001756D5"/>
    <w:pPr>
      <w:spacing w:after="200" w:line="276" w:lineRule="auto"/>
    </w:pPr>
  </w:style>
  <w:style w:type="paragraph" w:customStyle="1" w:styleId="4FB07C602C294F42B5AA9F4F9B8C4BD0">
    <w:name w:val="4FB07C602C294F42B5AA9F4F9B8C4BD0"/>
    <w:rsid w:val="001756D5"/>
    <w:pPr>
      <w:spacing w:after="200" w:line="276" w:lineRule="auto"/>
    </w:pPr>
  </w:style>
  <w:style w:type="paragraph" w:customStyle="1" w:styleId="1236BE83AF4145AFAFE6C09821C05EAC">
    <w:name w:val="1236BE83AF4145AFAFE6C09821C05EAC"/>
    <w:rsid w:val="001756D5"/>
    <w:pPr>
      <w:spacing w:after="200" w:line="276" w:lineRule="auto"/>
    </w:pPr>
  </w:style>
  <w:style w:type="paragraph" w:customStyle="1" w:styleId="3B5D29FCF2E14E36BFB496E12605C55E">
    <w:name w:val="3B5D29FCF2E14E36BFB496E12605C55E"/>
    <w:rsid w:val="001756D5"/>
    <w:pPr>
      <w:spacing w:after="200" w:line="276" w:lineRule="auto"/>
    </w:pPr>
  </w:style>
  <w:style w:type="paragraph" w:customStyle="1" w:styleId="B67E36C3E13D466EBB889273A44EE589">
    <w:name w:val="B67E36C3E13D466EBB889273A44EE589"/>
    <w:rsid w:val="001756D5"/>
    <w:pPr>
      <w:spacing w:after="200" w:line="276" w:lineRule="auto"/>
    </w:pPr>
  </w:style>
  <w:style w:type="paragraph" w:customStyle="1" w:styleId="510F57B90A7F4CE8866005C674225C88">
    <w:name w:val="510F57B90A7F4CE8866005C674225C88"/>
    <w:rsid w:val="001756D5"/>
    <w:pPr>
      <w:spacing w:after="200" w:line="276" w:lineRule="auto"/>
    </w:pPr>
  </w:style>
  <w:style w:type="paragraph" w:customStyle="1" w:styleId="E6965D1F86B646F285DE938A41746E90">
    <w:name w:val="E6965D1F86B646F285DE938A41746E90"/>
    <w:rsid w:val="001756D5"/>
    <w:pPr>
      <w:spacing w:after="200" w:line="276" w:lineRule="auto"/>
    </w:pPr>
  </w:style>
  <w:style w:type="paragraph" w:customStyle="1" w:styleId="C9B56E59DEEA4E28B0AD22843974B434">
    <w:name w:val="C9B56E59DEEA4E28B0AD22843974B434"/>
    <w:rsid w:val="001756D5"/>
    <w:pPr>
      <w:spacing w:after="200" w:line="276" w:lineRule="auto"/>
    </w:pPr>
  </w:style>
  <w:style w:type="paragraph" w:customStyle="1" w:styleId="19A576434C80411B9700F7973803E83D">
    <w:name w:val="19A576434C80411B9700F7973803E83D"/>
    <w:rsid w:val="001756D5"/>
    <w:pPr>
      <w:spacing w:after="200" w:line="276" w:lineRule="auto"/>
    </w:pPr>
  </w:style>
  <w:style w:type="paragraph" w:customStyle="1" w:styleId="97AEA9273355488396875EB447852DF3">
    <w:name w:val="97AEA9273355488396875EB447852DF3"/>
    <w:rsid w:val="001756D5"/>
    <w:pPr>
      <w:spacing w:after="200" w:line="276" w:lineRule="auto"/>
    </w:pPr>
  </w:style>
  <w:style w:type="paragraph" w:customStyle="1" w:styleId="ECD7BB750EFF43EEBE2F3BDF81AC1D4F1">
    <w:name w:val="ECD7BB750EFF43EEBE2F3BDF81AC1D4F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D6D4A44E82E49C98E02360BCBE74FF81">
    <w:name w:val="DD6D4A44E82E49C98E02360BCBE74FF8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EAC60E0B4344E5AB56420D59803E8421">
    <w:name w:val="CEAC60E0B4344E5AB56420D59803E842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136B8B40D45E397345201529416CC1">
    <w:name w:val="468136B8B40D45E397345201529416CC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F35A0F42894469BBA5543396DEEB161">
    <w:name w:val="DCF35A0F42894469BBA5543396DEEB16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FB07C602C294F42B5AA9F4F9B8C4BD01">
    <w:name w:val="4FB07C602C294F42B5AA9F4F9B8C4BD0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236BE83AF4145AFAFE6C09821C05EAC1">
    <w:name w:val="1236BE83AF4145AFAFE6C09821C05EAC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7E36C3E13D466EBB889273A44EE5891">
    <w:name w:val="B67E36C3E13D466EBB889273A44EE589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F57B90A7F4CE8866005C674225C881">
    <w:name w:val="510F57B90A7F4CE8866005C674225C88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B56E59DEEA4E28B0AD22843974B4341">
    <w:name w:val="C9B56E59DEEA4E28B0AD22843974B434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A576434C80411B9700F7973803E83D1">
    <w:name w:val="19A576434C80411B9700F7973803E83D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1494559E10444596B7E84AABBD1D3B1">
    <w:name w:val="9E1494559E10444596B7E84AABBD1D3B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8953878A3E44F4B2A95E59C107ACE61">
    <w:name w:val="D08953878A3E44F4B2A95E59C107ACE6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2BB8B691C6412FBA5C4FD297E425CC1">
    <w:name w:val="522BB8B691C6412FBA5C4FD297E425CC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800C59F8BE43C4B30B62E40E040A131">
    <w:name w:val="19800C59F8BE43C4B30B62E40E040A131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CD7BB750EFF43EEBE2F3BDF81AC1D4F2">
    <w:name w:val="ECD7BB750EFF43EEBE2F3BDF81AC1D4F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D6D4A44E82E49C98E02360BCBE74FF82">
    <w:name w:val="DD6D4A44E82E49C98E02360BCBE74FF8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EAC60E0B4344E5AB56420D59803E8422">
    <w:name w:val="CEAC60E0B4344E5AB56420D59803E842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136B8B40D45E397345201529416CC2">
    <w:name w:val="468136B8B40D45E397345201529416CC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F35A0F42894469BBA5543396DEEB162">
    <w:name w:val="DCF35A0F42894469BBA5543396DEEB16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FB07C602C294F42B5AA9F4F9B8C4BD02">
    <w:name w:val="4FB07C602C294F42B5AA9F4F9B8C4BD0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236BE83AF4145AFAFE6C09821C05EAC2">
    <w:name w:val="1236BE83AF4145AFAFE6C09821C05EAC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7E36C3E13D466EBB889273A44EE5892">
    <w:name w:val="B67E36C3E13D466EBB889273A44EE589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F57B90A7F4CE8866005C674225C882">
    <w:name w:val="510F57B90A7F4CE8866005C674225C88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B56E59DEEA4E28B0AD22843974B4342">
    <w:name w:val="C9B56E59DEEA4E28B0AD22843974B434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A576434C80411B9700F7973803E83D2">
    <w:name w:val="19A576434C80411B9700F7973803E83D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1494559E10444596B7E84AABBD1D3B2">
    <w:name w:val="9E1494559E10444596B7E84AABBD1D3B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8953878A3E44F4B2A95E59C107ACE62">
    <w:name w:val="D08953878A3E44F4B2A95E59C107ACE6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2BB8B691C6412FBA5C4FD297E425CC2">
    <w:name w:val="522BB8B691C6412FBA5C4FD297E425CC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800C59F8BE43C4B30B62E40E040A132">
    <w:name w:val="19800C59F8BE43C4B30B62E40E040A13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CD7BB750EFF43EEBE2F3BDF81AC1D4F3">
    <w:name w:val="ECD7BB750EFF43EEBE2F3BDF81AC1D4F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D6D4A44E82E49C98E02360BCBE74FF83">
    <w:name w:val="DD6D4A44E82E49C98E02360BCBE74FF8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EAC60E0B4344E5AB56420D59803E8423">
    <w:name w:val="CEAC60E0B4344E5AB56420D59803E842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136B8B40D45E397345201529416CC3">
    <w:name w:val="468136B8B40D45E397345201529416CC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F35A0F42894469BBA5543396DEEB163">
    <w:name w:val="DCF35A0F42894469BBA5543396DEEB16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FB07C602C294F42B5AA9F4F9B8C4BD03">
    <w:name w:val="4FB07C602C294F42B5AA9F4F9B8C4BD0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236BE83AF4145AFAFE6C09821C05EAC3">
    <w:name w:val="1236BE83AF4145AFAFE6C09821C05EAC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7E36C3E13D466EBB889273A44EE5893">
    <w:name w:val="B67E36C3E13D466EBB889273A44EE589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F57B90A7F4CE8866005C674225C883">
    <w:name w:val="510F57B90A7F4CE8866005C674225C88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B56E59DEEA4E28B0AD22843974B4343">
    <w:name w:val="C9B56E59DEEA4E28B0AD22843974B434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A576434C80411B9700F7973803E83D3">
    <w:name w:val="19A576434C80411B9700F7973803E83D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1494559E10444596B7E84AABBD1D3B3">
    <w:name w:val="9E1494559E10444596B7E84AABBD1D3B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8953878A3E44F4B2A95E59C107ACE63">
    <w:name w:val="D08953878A3E44F4B2A95E59C107ACE6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2BB8B691C6412FBA5C4FD297E425CC3">
    <w:name w:val="522BB8B691C6412FBA5C4FD297E425CC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800C59F8BE43C4B30B62E40E040A133">
    <w:name w:val="19800C59F8BE43C4B30B62E40E040A133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CD7BB750EFF43EEBE2F3BDF81AC1D4F4">
    <w:name w:val="ECD7BB750EFF43EEBE2F3BDF81AC1D4F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D6D4A44E82E49C98E02360BCBE74FF84">
    <w:name w:val="DD6D4A44E82E49C98E02360BCBE74FF8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EAC60E0B4344E5AB56420D59803E8424">
    <w:name w:val="CEAC60E0B4344E5AB56420D59803E842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136B8B40D45E397345201529416CC4">
    <w:name w:val="468136B8B40D45E397345201529416CC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F35A0F42894469BBA5543396DEEB164">
    <w:name w:val="DCF35A0F42894469BBA5543396DEEB16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FB07C602C294F42B5AA9F4F9B8C4BD04">
    <w:name w:val="4FB07C602C294F42B5AA9F4F9B8C4BD0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236BE83AF4145AFAFE6C09821C05EAC4">
    <w:name w:val="1236BE83AF4145AFAFE6C09821C05EAC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7E36C3E13D466EBB889273A44EE5894">
    <w:name w:val="B67E36C3E13D466EBB889273A44EE589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F57B90A7F4CE8866005C674225C884">
    <w:name w:val="510F57B90A7F4CE8866005C674225C88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B56E59DEEA4E28B0AD22843974B4344">
    <w:name w:val="C9B56E59DEEA4E28B0AD22843974B434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A576434C80411B9700F7973803E83D4">
    <w:name w:val="19A576434C80411B9700F7973803E83D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1494559E10444596B7E84AABBD1D3B4">
    <w:name w:val="9E1494559E10444596B7E84AABBD1D3B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8953878A3E44F4B2A95E59C107ACE64">
    <w:name w:val="D08953878A3E44F4B2A95E59C107ACE6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2BB8B691C6412FBA5C4FD297E425CC4">
    <w:name w:val="522BB8B691C6412FBA5C4FD297E425CC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800C59F8BE43C4B30B62E40E040A134">
    <w:name w:val="19800C59F8BE43C4B30B62E40E040A134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CD7BB750EFF43EEBE2F3BDF81AC1D4F5">
    <w:name w:val="ECD7BB750EFF43EEBE2F3BDF81AC1D4F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D6D4A44E82E49C98E02360BCBE74FF85">
    <w:name w:val="DD6D4A44E82E49C98E02360BCBE74FF8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EAC60E0B4344E5AB56420D59803E8425">
    <w:name w:val="CEAC60E0B4344E5AB56420D59803E842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136B8B40D45E397345201529416CC5">
    <w:name w:val="468136B8B40D45E397345201529416CC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F35A0F42894469BBA5543396DEEB165">
    <w:name w:val="DCF35A0F42894469BBA5543396DEEB16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FB07C602C294F42B5AA9F4F9B8C4BD05">
    <w:name w:val="4FB07C602C294F42B5AA9F4F9B8C4BD0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236BE83AF4145AFAFE6C09821C05EAC5">
    <w:name w:val="1236BE83AF4145AFAFE6C09821C05EAC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99B388D398404985D1D99E5FC1F3E2">
    <w:name w:val="E599B388D398404985D1D99E5FC1F3E2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7E36C3E13D466EBB889273A44EE5895">
    <w:name w:val="B67E36C3E13D466EBB889273A44EE589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F57B90A7F4CE8866005C674225C885">
    <w:name w:val="510F57B90A7F4CE8866005C674225C88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6E9DF38E0427E93BAB708D14FAADC">
    <w:name w:val="8D66E9DF38E0427E93BAB708D14FAADC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B56E59DEEA4E28B0AD22843974B4345">
    <w:name w:val="C9B56E59DEEA4E28B0AD22843974B434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A576434C80411B9700F7973803E83D5">
    <w:name w:val="19A576434C80411B9700F7973803E83D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19E86D1F1C4CD6A801B70EC3050D29">
    <w:name w:val="0019E86D1F1C4CD6A801B70EC3050D29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1494559E10444596B7E84AABBD1D3B5">
    <w:name w:val="9E1494559E10444596B7E84AABBD1D3B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8953878A3E44F4B2A95E59C107ACE65">
    <w:name w:val="D08953878A3E44F4B2A95E59C107ACE6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BB844E8353A4F0C8B3BD5489F28F3EF">
    <w:name w:val="BBB844E8353A4F0C8B3BD5489F28F3EF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22BB8B691C6412FBA5C4FD297E425CC5">
    <w:name w:val="522BB8B691C6412FBA5C4FD297E425CC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9800C59F8BE43C4B30B62E40E040A135">
    <w:name w:val="19800C59F8BE43C4B30B62E40E040A135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8E6422503C743C7B620094D76B874E7">
    <w:name w:val="18E6422503C743C7B620094D76B874E7"/>
    <w:rsid w:val="001756D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BF0C87E5CE546F58790727E80917916">
    <w:name w:val="BBF0C87E5CE546F58790727E80917916"/>
    <w:rsid w:val="002B721D"/>
  </w:style>
  <w:style w:type="paragraph" w:customStyle="1" w:styleId="D9B3BCC63E8B4ECDADE98994A2808505">
    <w:name w:val="D9B3BCC63E8B4ECDADE98994A2808505"/>
    <w:rsid w:val="002B721D"/>
  </w:style>
  <w:style w:type="paragraph" w:customStyle="1" w:styleId="C1DCD53650F1457C9854D46AE4E9CAD6">
    <w:name w:val="C1DCD53650F1457C9854D46AE4E9CAD6"/>
    <w:rsid w:val="002B721D"/>
  </w:style>
  <w:style w:type="paragraph" w:customStyle="1" w:styleId="34AB0FB89E6C4F45ABAFD571C41117E4">
    <w:name w:val="34AB0FB89E6C4F45ABAFD571C41117E4"/>
    <w:rsid w:val="002B721D"/>
  </w:style>
  <w:style w:type="paragraph" w:customStyle="1" w:styleId="DEB25B31635A4A20A19127915C2D6707">
    <w:name w:val="DEB25B31635A4A20A19127915C2D6707"/>
    <w:rsid w:val="002B721D"/>
  </w:style>
  <w:style w:type="paragraph" w:customStyle="1" w:styleId="F39D6534B48C4DB2BA70B803CE54F3CB">
    <w:name w:val="F39D6534B48C4DB2BA70B803CE54F3CB"/>
    <w:rsid w:val="002B721D"/>
  </w:style>
  <w:style w:type="paragraph" w:customStyle="1" w:styleId="4210E3A074C147218C82EC71DDA00095">
    <w:name w:val="4210E3A074C147218C82EC71DDA00095"/>
    <w:rsid w:val="002B721D"/>
  </w:style>
  <w:style w:type="paragraph" w:customStyle="1" w:styleId="71D4CDA956054F189A65520AC908A269">
    <w:name w:val="71D4CDA956054F189A65520AC908A269"/>
    <w:rsid w:val="002B721D"/>
  </w:style>
  <w:style w:type="paragraph" w:customStyle="1" w:styleId="33857D18C00A4C72A12D1F1801968366">
    <w:name w:val="33857D18C00A4C72A12D1F1801968366"/>
    <w:rsid w:val="002B721D"/>
  </w:style>
  <w:style w:type="paragraph" w:customStyle="1" w:styleId="8852556CE8E142469801654830622F57">
    <w:name w:val="8852556CE8E142469801654830622F57"/>
    <w:rsid w:val="002B721D"/>
  </w:style>
  <w:style w:type="paragraph" w:customStyle="1" w:styleId="B2C65162562B4D3FB793BFE41C990BA5">
    <w:name w:val="B2C65162562B4D3FB793BFE41C990BA5"/>
    <w:rsid w:val="002B721D"/>
  </w:style>
  <w:style w:type="paragraph" w:customStyle="1" w:styleId="51567F44899F40FCAED0DA9CF7407349">
    <w:name w:val="51567F44899F40FCAED0DA9CF7407349"/>
    <w:rsid w:val="002B721D"/>
  </w:style>
  <w:style w:type="paragraph" w:customStyle="1" w:styleId="FC78A4B541C34A728FBC6681A0DCC26F">
    <w:name w:val="FC78A4B541C34A728FBC6681A0DCC26F"/>
    <w:rsid w:val="002B721D"/>
  </w:style>
  <w:style w:type="paragraph" w:customStyle="1" w:styleId="8D052AA8F13A4D2FAD9FE6693ED5F6FB">
    <w:name w:val="8D052AA8F13A4D2FAD9FE6693ED5F6FB"/>
    <w:rsid w:val="002B721D"/>
  </w:style>
  <w:style w:type="paragraph" w:customStyle="1" w:styleId="94AA13D80C9F4500AEAC7971131BABAF">
    <w:name w:val="94AA13D80C9F4500AEAC7971131BABAF"/>
    <w:rsid w:val="002B721D"/>
  </w:style>
  <w:style w:type="paragraph" w:customStyle="1" w:styleId="92ACEA84D1EB47B990A4FAAD5EDAA030">
    <w:name w:val="92ACEA84D1EB47B990A4FAAD5EDAA030"/>
    <w:rsid w:val="002B721D"/>
  </w:style>
  <w:style w:type="paragraph" w:customStyle="1" w:styleId="D7E705DA98434083B918F655E5857828">
    <w:name w:val="D7E705DA98434083B918F655E5857828"/>
    <w:rsid w:val="002B721D"/>
  </w:style>
  <w:style w:type="paragraph" w:customStyle="1" w:styleId="777FDFFF2A1041349CC86F249BE5F791">
    <w:name w:val="777FDFFF2A1041349CC86F249BE5F791"/>
    <w:rsid w:val="002B721D"/>
  </w:style>
  <w:style w:type="paragraph" w:customStyle="1" w:styleId="DA4536B387FA4DBAB6E8077FA18E8ACE">
    <w:name w:val="DA4536B387FA4DBAB6E8077FA18E8ACE"/>
    <w:rsid w:val="002B721D"/>
  </w:style>
  <w:style w:type="paragraph" w:customStyle="1" w:styleId="92DCBEA654C9470A990A04936D36DCC8">
    <w:name w:val="92DCBEA654C9470A990A04936D36DCC8"/>
    <w:rsid w:val="002B72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5205F2-6FBD-4FFE-B2A9-7E2A8898D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para directorios</Template>
  <TotalTime>0</TotalTime>
  <Pages>2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2019-05-10T17:19:00Z</dcterms:created>
  <dcterms:modified xsi:type="dcterms:W3CDTF">2019-09-05T16:55:00Z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